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EB1EE4" w:rsidRDefault="007343D3" w:rsidP="00E152D9">
      <w:pPr>
        <w:pStyle w:val="NoSpacing"/>
      </w:pPr>
      <w:r w:rsidRPr="00E152D9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B446308" wp14:editId="79A06330">
                <wp:simplePos x="0" y="0"/>
                <wp:positionH relativeFrom="column">
                  <wp:posOffset>-342900</wp:posOffset>
                </wp:positionH>
                <wp:positionV relativeFrom="paragraph">
                  <wp:posOffset>-685800</wp:posOffset>
                </wp:positionV>
                <wp:extent cx="2696210" cy="3825240"/>
                <wp:effectExtent l="0" t="0" r="21590" b="3556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6210" cy="382524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3B64E4" w:rsidRDefault="00412AD0" w:rsidP="00B35675">
                            <w:pPr>
                              <w:spacing w:after="10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4"/>
                                <w:szCs w:val="24"/>
                                <w:lang w:val="es-ES_tradnl"/>
                              </w:rPr>
                              <w:t xml:space="preserve">Rincón de la Directora Escolar </w:t>
                            </w:r>
                          </w:p>
                          <w:p w:rsidR="00412AD0" w:rsidRPr="009C6222" w:rsidRDefault="00412AD0" w:rsidP="0065394D">
                            <w:pPr>
                              <w:spacing w:after="100" w:line="216" w:lineRule="auto"/>
                              <w:jc w:val="center"/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</w:pPr>
                            <w:r w:rsidRPr="009C6222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>¡Feliz año nuevo! Las resoluciones son metas que establecemos para nosotros mismos al comenzar el año nuevo. Este año las Escuelas Públicas de Boston se han comprometido a mejorar la asistencia estudiantil. Los oficiales de asistencia están revisando ahora las ausencias y tardanzas estudiantiles, y enviará las cartas correspondientes a</w:t>
                            </w:r>
                            <w:r w:rsidR="00C8733F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 xml:space="preserve"> las familias. Al nivel escolar</w:t>
                            </w:r>
                            <w:r w:rsidRPr="009C6222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 xml:space="preserve"> continuaremos </w:t>
                            </w:r>
                            <w:r w:rsidR="00C8733F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>llamando</w:t>
                            </w:r>
                            <w:r w:rsidRPr="009C6222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 xml:space="preserve"> a las familias por teléfono cuando su hijo tenga un exceso de ausencias. Además renovaremos nuestra política de no dejar salir a los niños después de la 1:50PM cada día, dado que </w:t>
                            </w:r>
                            <w:r w:rsidR="00C8733F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 xml:space="preserve">esto </w:t>
                            </w:r>
                            <w:r w:rsidRPr="009C6222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 xml:space="preserve">interrumpe mucho las clases. Por favor ayúdenos llevando a sus hijos a la escuela a tiempo y no </w:t>
                            </w:r>
                            <w:r w:rsidR="00C8733F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>sacarlos de clases</w:t>
                            </w:r>
                            <w:r w:rsidRPr="009C6222">
                              <w:rPr>
                                <w:rFonts w:ascii="Comic Sans MS" w:hAnsi="Comic Sans MS"/>
                                <w:sz w:val="21"/>
                                <w:szCs w:val="21"/>
                                <w:lang w:val="es-ES_tradnl"/>
                              </w:rPr>
                              <w:t xml:space="preserve">. ¡Gracias!  </w:t>
                            </w:r>
                          </w:p>
                          <w:p w:rsidR="00412AD0" w:rsidRPr="003B64E4" w:rsidRDefault="00412AD0" w:rsidP="000F525C">
                            <w:pPr>
                              <w:rPr>
                                <w:rFonts w:ascii="Comic Sans MS" w:hAnsi="Comic Sans MS"/>
                                <w:lang w:val="es-ES_tradnl"/>
                              </w:rPr>
                            </w:pPr>
                          </w:p>
                          <w:p w:rsidR="00412AD0" w:rsidRPr="003B64E4" w:rsidRDefault="00412AD0" w:rsidP="000F525C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  <w:p w:rsidR="00412AD0" w:rsidRPr="003B64E4" w:rsidRDefault="00412AD0" w:rsidP="000463CD">
                            <w:pPr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  <w:u w:val="single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0" o:spid="_x0000_s1026" type="#_x0000_t202" style="position:absolute;margin-left:-26.95pt;margin-top:-53.95pt;width:212.3pt;height:301.2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" fillcolor="white [3201]" strokecolor="#6076b4 [3204]" strokeweight="2.25pt">
                <v:textbox>
                  <w:txbxContent>
                    <w:p w14:paraId="3E53EC53" w14:textId="60EC493C" w:rsidR="00412AD0" w:rsidRPr="003B64E4" w:rsidRDefault="00412AD0" w:rsidP="00B35675">
                      <w:pPr>
                        <w:spacing w:after="100" w:line="240" w:lineRule="auto"/>
                        <w:jc w:val="center"/>
                        <w:rPr>
                          <w:rFonts w:ascii="Comic Sans MS" w:hAnsi="Comic Sans MS"/>
                          <w:b/>
                          <w:sz w:val="24"/>
                          <w:szCs w:val="24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4"/>
                          <w:szCs w:val="24"/>
                          <w:lang w:val="es-ES_tradnl"/>
                        </w:rPr>
                        <w:t xml:space="preserve">Rincón de la Directora Escolar </w:t>
                      </w:r>
                    </w:p>
                    <w:p w14:paraId="349DEED7" w14:textId="22DD97AD" w:rsidR="00412AD0" w:rsidRPr="009C6222" w:rsidRDefault="00412AD0" w:rsidP="0065394D">
                      <w:pPr>
                        <w:spacing w:after="100" w:line="216" w:lineRule="auto"/>
                        <w:jc w:val="center"/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</w:pPr>
                      <w:r w:rsidRPr="009C6222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>¡Feliz año nuevo! Las resoluciones son metas que establecemos para nosotros mismos al comenzar el año nuevo. Este año las Escuelas Públicas de Boston se han comprometido a mejorar la asistencia estudiantil. Los oficiales de asistencia están revisando ahora las ausencias y tardanzas estudiantiles, y enviará las cartas correspondientes a</w:t>
                      </w:r>
                      <w:r w:rsidR="00C8733F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 xml:space="preserve"> las familias. Al nivel escolar</w:t>
                      </w:r>
                      <w:r w:rsidRPr="009C6222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 xml:space="preserve"> continuaremos </w:t>
                      </w:r>
                      <w:r w:rsidR="00C8733F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>llamando</w:t>
                      </w:r>
                      <w:r w:rsidRPr="009C6222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 xml:space="preserve"> a las familias por teléfono cuando su hijo tenga un exceso de ausencias. Además renovaremos nuestra política de no dejar salir a los niños después de la 1:50PM cada día, dado que </w:t>
                      </w:r>
                      <w:r w:rsidR="00C8733F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 xml:space="preserve">esto </w:t>
                      </w:r>
                      <w:r w:rsidRPr="009C6222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 xml:space="preserve">interrumpe mucho las clases. Por favor ayúdenos llevando a sus hijos a la escuela a tiempo y no </w:t>
                      </w:r>
                      <w:r w:rsidR="00C8733F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>sacarlos de clases</w:t>
                      </w:r>
                      <w:r w:rsidRPr="009C6222">
                        <w:rPr>
                          <w:rFonts w:ascii="Comic Sans MS" w:hAnsi="Comic Sans MS"/>
                          <w:sz w:val="21"/>
                          <w:szCs w:val="21"/>
                          <w:lang w:val="es-ES_tradnl"/>
                        </w:rPr>
                        <w:t xml:space="preserve">. ¡Gracias!  </w:t>
                      </w:r>
                    </w:p>
                    <w:p w14:paraId="29E07AE9" w14:textId="77777777" w:rsidR="00412AD0" w:rsidRPr="003B64E4" w:rsidRDefault="00412AD0" w:rsidP="000F525C">
                      <w:pPr>
                        <w:rPr>
                          <w:rFonts w:ascii="Comic Sans MS" w:hAnsi="Comic Sans MS"/>
                          <w:lang w:val="es-ES_tradnl"/>
                        </w:rPr>
                      </w:pPr>
                    </w:p>
                    <w:p w14:paraId="23D7F717" w14:textId="77777777" w:rsidR="00412AD0" w:rsidRPr="003B64E4" w:rsidRDefault="00412AD0" w:rsidP="000F525C">
                      <w:pP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</w:p>
                    <w:p w14:paraId="2F2EFAE8" w14:textId="77777777" w:rsidR="00412AD0" w:rsidRPr="003B64E4" w:rsidRDefault="00412AD0" w:rsidP="000463CD">
                      <w:pPr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  <w:u w:val="single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138E1" w:rsidRPr="00E152D9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312A911" wp14:editId="15B270DC">
                <wp:simplePos x="0" y="0"/>
                <wp:positionH relativeFrom="column">
                  <wp:posOffset>4612005</wp:posOffset>
                </wp:positionH>
                <wp:positionV relativeFrom="paragraph">
                  <wp:posOffset>-633095</wp:posOffset>
                </wp:positionV>
                <wp:extent cx="2371725" cy="1822450"/>
                <wp:effectExtent l="0" t="0" r="15875" b="3175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18224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5077E1" w:rsidRDefault="00412AD0" w:rsidP="007D57F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  <w:t>Valor Fundamental de Enero</w:t>
                            </w:r>
                            <w:r w:rsidRPr="005077E1"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  <w:t>:</w:t>
                            </w:r>
                          </w:p>
                          <w:p w:rsidR="00412AD0" w:rsidRPr="005077E1" w:rsidRDefault="00412AD0" w:rsidP="008A26E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</w:pPr>
                            <w:r w:rsidRPr="005077E1"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  <w:t>Inclusió</w:t>
                            </w:r>
                            <w:r w:rsidRPr="005077E1"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  <w:t>n</w:t>
                            </w:r>
                          </w:p>
                          <w:p w:rsidR="00412AD0" w:rsidRPr="005077E1" w:rsidRDefault="00412AD0" w:rsidP="00EF21DE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color w:val="6A6A6A"/>
                                <w:shd w:val="clear" w:color="auto" w:fill="FFFFFF"/>
                                <w:lang w:val="es-ES_tradnl" w:eastAsia="ko-KR"/>
                              </w:rPr>
                              <w:t>La inclusió</w:t>
                            </w:r>
                            <w:r w:rsidRPr="005077E1">
                              <w:rPr>
                                <w:rFonts w:ascii="Comic Sans MS" w:hAnsi="Comic Sans MS" w:cs="Arial"/>
                                <w:b/>
                                <w:bCs/>
                                <w:color w:val="6A6A6A"/>
                                <w:shd w:val="clear" w:color="auto" w:fill="FFFFFF"/>
                                <w:lang w:val="es-ES_tradnl" w:eastAsia="ko-KR"/>
                              </w:rPr>
                              <w:t>n</w:t>
                            </w:r>
                            <w:r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 se centra en TODOS nosotros</w:t>
                            </w:r>
                            <w:r w:rsidRPr="005077E1"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. </w:t>
                            </w: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color w:val="6A6A6A"/>
                                <w:shd w:val="clear" w:color="auto" w:fill="FFFFFF"/>
                                <w:lang w:val="es-ES_tradnl" w:eastAsia="ko-KR"/>
                              </w:rPr>
                              <w:t>La inclusió</w:t>
                            </w:r>
                            <w:r w:rsidRPr="005077E1">
                              <w:rPr>
                                <w:rFonts w:ascii="Comic Sans MS" w:hAnsi="Comic Sans MS" w:cs="Arial"/>
                                <w:b/>
                                <w:bCs/>
                                <w:color w:val="6A6A6A"/>
                                <w:shd w:val="clear" w:color="auto" w:fill="FFFFFF"/>
                                <w:lang w:val="es-ES_tradnl" w:eastAsia="ko-KR"/>
                              </w:rPr>
                              <w:t>n</w:t>
                            </w:r>
                            <w:r w:rsidRPr="005077E1"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 </w:t>
                            </w:r>
                            <w:r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se basa en vivir vidas completas</w:t>
                            </w:r>
                            <w:r w:rsidRPr="005077E1"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–</w:t>
                            </w:r>
                            <w:r w:rsidRPr="005077E1"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en aprender a convivir</w:t>
                            </w:r>
                            <w:r w:rsidRPr="005077E1"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. </w:t>
                            </w: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color w:val="6A6A6A"/>
                                <w:shd w:val="clear" w:color="auto" w:fill="FFFFFF"/>
                                <w:lang w:val="es-ES_tradnl" w:eastAsia="ko-KR"/>
                              </w:rPr>
                              <w:t xml:space="preserve">La inclusión </w:t>
                            </w:r>
                            <w:r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hace que el mundo sirva como nuestro salón de clase para una vida completa</w:t>
                            </w:r>
                            <w:r w:rsidRPr="005077E1">
                              <w:rPr>
                                <w:rFonts w:ascii="Comic Sans MS" w:hAnsi="Comic Sans MS" w:cs="Arial"/>
                                <w:color w:val="545454"/>
                                <w:shd w:val="clear" w:color="auto" w:fill="FFFFFF"/>
                                <w:lang w:val="es-ES_tradnl" w:eastAsia="ko-KR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27" type="#_x0000_t202" style="position:absolute;margin-left:363.15pt;margin-top:-49.8pt;width:186.75pt;height:143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" fillcolor="white [3201]" strokecolor="#6076b4 [3204]" strokeweight="2.25pt">
                <v:textbox>
                  <w:txbxContent>
                    <w:p w14:paraId="096DFDF7" w14:textId="6E12F7A6" w:rsidR="00412AD0" w:rsidRPr="005077E1" w:rsidRDefault="00412AD0" w:rsidP="007D57F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lang w:val="es-ES_tradnl"/>
                        </w:rPr>
                        <w:t>Valor Fundamental de Enero</w:t>
                      </w:r>
                      <w:r w:rsidRPr="005077E1">
                        <w:rPr>
                          <w:rFonts w:ascii="Comic Sans MS" w:hAnsi="Comic Sans MS"/>
                          <w:b/>
                          <w:lang w:val="es-ES_tradnl"/>
                        </w:rPr>
                        <w:t>:</w:t>
                      </w:r>
                    </w:p>
                    <w:p w14:paraId="5BB49D22" w14:textId="3C1915CE" w:rsidR="00412AD0" w:rsidRPr="005077E1" w:rsidRDefault="00412AD0" w:rsidP="008A26E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lang w:val="es-ES_tradnl"/>
                        </w:rPr>
                      </w:pPr>
                      <w:r w:rsidRPr="005077E1">
                        <w:rPr>
                          <w:rFonts w:ascii="Comic Sans MS" w:hAnsi="Comic Sans MS"/>
                          <w:b/>
                          <w:lang w:val="es-ES_tradnl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lang w:val="es-ES_tradnl"/>
                        </w:rPr>
                        <w:t>Inclusió</w:t>
                      </w:r>
                      <w:r w:rsidRPr="005077E1">
                        <w:rPr>
                          <w:rFonts w:ascii="Comic Sans MS" w:hAnsi="Comic Sans MS"/>
                          <w:b/>
                          <w:lang w:val="es-ES_tradnl"/>
                        </w:rPr>
                        <w:t>n</w:t>
                      </w:r>
                    </w:p>
                    <w:p w14:paraId="3AFD083B" w14:textId="34D22A85" w:rsidR="00412AD0" w:rsidRPr="005077E1" w:rsidRDefault="00412AD0" w:rsidP="00EF21DE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lang w:val="es-ES_tradnl"/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bCs/>
                          <w:color w:val="6A6A6A"/>
                          <w:shd w:val="clear" w:color="auto" w:fill="FFFFFF"/>
                          <w:lang w:val="es-ES_tradnl" w:eastAsia="ko-KR"/>
                        </w:rPr>
                        <w:t>La inclusió</w:t>
                      </w:r>
                      <w:r w:rsidRPr="005077E1">
                        <w:rPr>
                          <w:rFonts w:ascii="Comic Sans MS" w:hAnsi="Comic Sans MS" w:cs="Arial"/>
                          <w:b/>
                          <w:bCs/>
                          <w:color w:val="6A6A6A"/>
                          <w:shd w:val="clear" w:color="auto" w:fill="FFFFFF"/>
                          <w:lang w:val="es-ES_tradnl" w:eastAsia="ko-KR"/>
                        </w:rPr>
                        <w:t>n</w:t>
                      </w:r>
                      <w:r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 se centra en TODOS nosotros</w:t>
                      </w:r>
                      <w:r w:rsidRPr="005077E1"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. </w:t>
                      </w:r>
                      <w:r>
                        <w:rPr>
                          <w:rFonts w:ascii="Comic Sans MS" w:hAnsi="Comic Sans MS" w:cs="Arial"/>
                          <w:b/>
                          <w:bCs/>
                          <w:color w:val="6A6A6A"/>
                          <w:shd w:val="clear" w:color="auto" w:fill="FFFFFF"/>
                          <w:lang w:val="es-ES_tradnl" w:eastAsia="ko-KR"/>
                        </w:rPr>
                        <w:t>La inclusió</w:t>
                      </w:r>
                      <w:r w:rsidRPr="005077E1">
                        <w:rPr>
                          <w:rFonts w:ascii="Comic Sans MS" w:hAnsi="Comic Sans MS" w:cs="Arial"/>
                          <w:b/>
                          <w:bCs/>
                          <w:color w:val="6A6A6A"/>
                          <w:shd w:val="clear" w:color="auto" w:fill="FFFFFF"/>
                          <w:lang w:val="es-ES_tradnl" w:eastAsia="ko-KR"/>
                        </w:rPr>
                        <w:t>n</w:t>
                      </w:r>
                      <w:r w:rsidRPr="005077E1"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 </w:t>
                      </w:r>
                      <w:r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se basa en vivir vidas completas</w:t>
                      </w:r>
                      <w:r w:rsidRPr="005077E1"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 xml:space="preserve"> </w:t>
                      </w:r>
                      <w:r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–</w:t>
                      </w:r>
                      <w:r w:rsidRPr="005077E1"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 xml:space="preserve"> </w:t>
                      </w:r>
                      <w:r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en aprender a convivir</w:t>
                      </w:r>
                      <w:r w:rsidRPr="005077E1"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. </w:t>
                      </w:r>
                      <w:r>
                        <w:rPr>
                          <w:rFonts w:ascii="Comic Sans MS" w:hAnsi="Comic Sans MS" w:cs="Arial"/>
                          <w:b/>
                          <w:bCs/>
                          <w:color w:val="6A6A6A"/>
                          <w:shd w:val="clear" w:color="auto" w:fill="FFFFFF"/>
                          <w:lang w:val="es-ES_tradnl" w:eastAsia="ko-KR"/>
                        </w:rPr>
                        <w:t xml:space="preserve">La inclusión </w:t>
                      </w:r>
                      <w:r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hace que el mundo sirva como nuestro salón de clase para una vida completa</w:t>
                      </w:r>
                      <w:r w:rsidRPr="005077E1">
                        <w:rPr>
                          <w:rFonts w:ascii="Comic Sans MS" w:hAnsi="Comic Sans MS" w:cs="Arial"/>
                          <w:color w:val="545454"/>
                          <w:shd w:val="clear" w:color="auto" w:fill="FFFFFF"/>
                          <w:lang w:val="es-ES_tradnl" w:eastAsia="ko-K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F01AE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38A7976" wp14:editId="32627E9B">
                <wp:simplePos x="0" y="0"/>
                <wp:positionH relativeFrom="column">
                  <wp:posOffset>2567940</wp:posOffset>
                </wp:positionH>
                <wp:positionV relativeFrom="paragraph">
                  <wp:posOffset>-672254</wp:posOffset>
                </wp:positionV>
                <wp:extent cx="1917700" cy="3811270"/>
                <wp:effectExtent l="0" t="0" r="38100" b="2413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7700" cy="381127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B43884" w:rsidRDefault="00412AD0" w:rsidP="00C16188">
                            <w:pPr>
                              <w:shd w:val="clear" w:color="auto" w:fill="FFFFFF"/>
                              <w:spacing w:after="0" w:line="192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6"/>
                                <w:szCs w:val="16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6"/>
                                <w:szCs w:val="16"/>
                                <w:u w:val="single"/>
                                <w:lang w:val="es-ES_tradnl" w:eastAsia="en-US"/>
                              </w:rPr>
                              <w:t>La Telaraña de Carlota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6"/>
                                <w:szCs w:val="16"/>
                                <w:u w:val="single"/>
                                <w:lang w:val="es-ES_tradnl" w:eastAsia="en-US"/>
                              </w:rPr>
                              <w:t> </w:t>
                            </w:r>
                          </w:p>
                          <w:p w:rsidR="00412AD0" w:rsidRPr="00B43884" w:rsidRDefault="00412AD0" w:rsidP="00C16188">
                            <w:pPr>
                              <w:shd w:val="clear" w:color="auto" w:fill="FFFFFF"/>
                              <w:spacing w:after="0" w:line="192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t>Audicione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t>s:  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t>6 de enero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 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t>O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 10 de enero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 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t>2:30-4:30</w:t>
                            </w:r>
                          </w:p>
                          <w:p w:rsidR="00412AD0" w:rsidRPr="00B43884" w:rsidRDefault="00412AD0" w:rsidP="00933BCD">
                            <w:pPr>
                              <w:shd w:val="clear" w:color="auto" w:fill="FFFFFF"/>
                              <w:spacing w:after="0" w:line="204" w:lineRule="auto"/>
                              <w:jc w:val="center"/>
                              <w:rPr>
                                <w:sz w:val="16"/>
                                <w:szCs w:val="16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Los alumnos deberían asistir a audiciones en sólo una de estas fechas.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 P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or favor viste nuestro sitio de internet o la oficina principal para recoger el paquete para una audición que se tiene que devolver antes del 5 de enero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 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si le interesa a su hijo hacer una audición. Después de seleccionar </w:t>
                            </w:r>
                            <w:r w:rsidR="002B6B36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al elenco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habrá una reunión obligatoria para los padres el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 </w:t>
                            </w:r>
                            <w:r w:rsidR="00F13E62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jueves,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12 de enero a las 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6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 de la tarde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. Por favor escriba un correo electrónico a la Sra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. </w:t>
                            </w:r>
                            <w:proofErr w:type="spellStart"/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Fredericks</w:t>
                            </w:r>
                            <w:proofErr w:type="spellEnd"/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 (</w:t>
                            </w:r>
                            <w:r w:rsidRPr="00B43884">
                              <w:rPr>
                                <w:sz w:val="18"/>
                                <w:szCs w:val="18"/>
                                <w:lang w:val="es-ES_tradnl"/>
                              </w:rPr>
                              <w:fldChar w:fldCharType="begin"/>
                            </w:r>
                            <w:r w:rsidRPr="00B43884">
                              <w:rPr>
                                <w:sz w:val="18"/>
                                <w:szCs w:val="18"/>
                                <w:lang w:val="es-ES_tradnl"/>
                              </w:rPr>
                              <w:instrText xml:space="preserve"> HYPERLINK "mailto:sfredericks@bostonpublicschools.org" \t "_blank" </w:instrText>
                            </w:r>
                            <w:r w:rsidRPr="00B43884">
                              <w:rPr>
                                <w:sz w:val="18"/>
                                <w:szCs w:val="18"/>
                                <w:lang w:val="es-ES_tradnl"/>
                              </w:rPr>
                              <w:fldChar w:fldCharType="separate"/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1155CC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t>sfredericks@bostonpublicschools.org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1155CC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fldChar w:fldCharType="end"/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) o a la Sra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. </w:t>
                            </w:r>
                            <w:proofErr w:type="spellStart"/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Gonzalez-Powers</w:t>
                            </w:r>
                            <w:proofErr w:type="spellEnd"/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 (</w:t>
                            </w:r>
                            <w:r w:rsidRPr="00B43884">
                              <w:rPr>
                                <w:sz w:val="18"/>
                                <w:szCs w:val="18"/>
                                <w:lang w:val="es-ES_tradnl"/>
                              </w:rPr>
                              <w:fldChar w:fldCharType="begin"/>
                            </w:r>
                            <w:r w:rsidRPr="00B43884">
                              <w:rPr>
                                <w:sz w:val="18"/>
                                <w:szCs w:val="18"/>
                                <w:lang w:val="es-ES_tradnl"/>
                              </w:rPr>
                              <w:instrText xml:space="preserve"> HYPERLINK "mailto:sgonzalez@bostonpublicschools.org" \t "_blank" </w:instrText>
                            </w:r>
                            <w:r w:rsidRPr="00B43884">
                              <w:rPr>
                                <w:sz w:val="18"/>
                                <w:szCs w:val="18"/>
                                <w:lang w:val="es-ES_tradnl"/>
                              </w:rPr>
                              <w:fldChar w:fldCharType="separate"/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1155CC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t>sgonzalez@bostonpublicschools.org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1155CC"/>
                                <w:sz w:val="18"/>
                                <w:szCs w:val="18"/>
                                <w:u w:val="single"/>
                                <w:lang w:val="es-ES_tradnl" w:eastAsia="en-US"/>
                              </w:rPr>
                              <w:fldChar w:fldCharType="end"/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)  si tiene preguntas</w:t>
                            </w:r>
                            <w:r w:rsidRPr="00B43884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¡Esperamos </w:t>
                            </w:r>
                            <w:r w:rsidR="00F13E62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 xml:space="preserve">que éste sea otro espectáculo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maravillos</w:t>
                            </w:r>
                            <w:r w:rsidR="00F13E62"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o</w:t>
                            </w:r>
                            <w:r w:rsidRPr="00B43884">
                              <w:rPr>
                                <w:rFonts w:ascii="Arial" w:eastAsia="Times New Roman" w:hAnsi="Arial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  <w:t>!</w:t>
                            </w:r>
                            <w:r w:rsidRPr="00B43884">
                              <w:rPr>
                                <w:sz w:val="16"/>
                                <w:szCs w:val="16"/>
                                <w:lang w:val="es-ES_trad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28" type="#_x0000_t202" style="position:absolute;margin-left:202.2pt;margin-top:-52.9pt;width:151pt;height:300.1pt;z-index:251849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" fillcolor="white [3201]" strokecolor="#6076b4 [3204]" strokeweight="2.25pt">
                <v:textbox>
                  <w:txbxContent>
                    <w:p w14:paraId="4D434710" w14:textId="22464608" w:rsidR="00412AD0" w:rsidRPr="00B43884" w:rsidRDefault="00412AD0" w:rsidP="00C16188">
                      <w:pPr>
                        <w:shd w:val="clear" w:color="auto" w:fill="FFFFFF"/>
                        <w:spacing w:after="0" w:line="192" w:lineRule="auto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 w:val="16"/>
                          <w:szCs w:val="16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6"/>
                          <w:szCs w:val="16"/>
                          <w:u w:val="single"/>
                          <w:lang w:val="es-ES_tradnl" w:eastAsia="en-US"/>
                        </w:rPr>
                        <w:t>La Telaraña de Carlota</w:t>
                      </w:r>
                      <w:r w:rsidRPr="00B43884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6"/>
                          <w:szCs w:val="16"/>
                          <w:u w:val="single"/>
                          <w:lang w:val="es-ES_tradnl" w:eastAsia="en-US"/>
                        </w:rPr>
                        <w:t> </w:t>
                      </w:r>
                    </w:p>
                    <w:p w14:paraId="290A0E53" w14:textId="2F8ACA10" w:rsidR="00412AD0" w:rsidRPr="00B43884" w:rsidRDefault="00412AD0" w:rsidP="00C16188">
                      <w:pPr>
                        <w:shd w:val="clear" w:color="auto" w:fill="FFFFFF"/>
                        <w:spacing w:after="0" w:line="192" w:lineRule="auto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t>Audicione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t>s:  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t>6 de enero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 </w:t>
                      </w:r>
                      <w:r w:rsidRPr="00B43884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t>O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 10 de enero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 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t>2:30-4:30</w:t>
                      </w:r>
                    </w:p>
                    <w:p w14:paraId="3F01BC53" w14:textId="1A0DBE11" w:rsidR="00412AD0" w:rsidRPr="00B43884" w:rsidRDefault="00412AD0" w:rsidP="00933BCD">
                      <w:pPr>
                        <w:shd w:val="clear" w:color="auto" w:fill="FFFFFF"/>
                        <w:spacing w:after="0" w:line="204" w:lineRule="auto"/>
                        <w:jc w:val="center"/>
                        <w:rPr>
                          <w:sz w:val="16"/>
                          <w:szCs w:val="16"/>
                          <w:lang w:val="es-ES_tradnl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Los alumnos deberían asistir a audiciones en sólo una de estas fechas.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 P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or favor viste nuestro sitio de internet o la oficina principal para recoger el paquete para una audición que se tiene que devolver antes del 5 de enero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 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si le interesa a su hijo hacer una audición. Después de seleccionar </w:t>
                      </w:r>
                      <w:r w:rsidR="002B6B36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al elenco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habrá una reunión obligatoria para los padres el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 </w:t>
                      </w:r>
                      <w:r w:rsidR="00F13E62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jueves,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12 de enero a las </w:t>
                      </w:r>
                      <w:r w:rsidRPr="00B43884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6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 de la tarde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. Por favor escriba un correo electrónico a la Sra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. </w:t>
                      </w:r>
                      <w:proofErr w:type="spellStart"/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Fredericks</w:t>
                      </w:r>
                      <w:proofErr w:type="spellEnd"/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 (</w:t>
                      </w:r>
                      <w:r w:rsidRPr="00B43884">
                        <w:rPr>
                          <w:sz w:val="18"/>
                          <w:szCs w:val="18"/>
                          <w:lang w:val="es-ES_tradnl"/>
                        </w:rPr>
                        <w:fldChar w:fldCharType="begin"/>
                      </w:r>
                      <w:r w:rsidRPr="00B43884">
                        <w:rPr>
                          <w:sz w:val="18"/>
                          <w:szCs w:val="18"/>
                          <w:lang w:val="es-ES_tradnl"/>
                        </w:rPr>
                        <w:instrText xml:space="preserve"> HYPERLINK "mailto:sfredericks@bostonpublicschools.org" \t "_blank" </w:instrText>
                      </w:r>
                      <w:r w:rsidRPr="00B43884">
                        <w:rPr>
                          <w:sz w:val="18"/>
                          <w:szCs w:val="18"/>
                          <w:lang w:val="es-ES_tradnl"/>
                        </w:rPr>
                        <w:fldChar w:fldCharType="separate"/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1155CC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t>sfredericks@bostonpublicschools.org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1155CC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fldChar w:fldCharType="end"/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) o a la Sra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. </w:t>
                      </w:r>
                      <w:proofErr w:type="spellStart"/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Gonzalez-Powers</w:t>
                      </w:r>
                      <w:proofErr w:type="spellEnd"/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 (</w:t>
                      </w:r>
                      <w:r w:rsidRPr="00B43884">
                        <w:rPr>
                          <w:sz w:val="18"/>
                          <w:szCs w:val="18"/>
                          <w:lang w:val="es-ES_tradnl"/>
                        </w:rPr>
                        <w:fldChar w:fldCharType="begin"/>
                      </w:r>
                      <w:r w:rsidRPr="00B43884">
                        <w:rPr>
                          <w:sz w:val="18"/>
                          <w:szCs w:val="18"/>
                          <w:lang w:val="es-ES_tradnl"/>
                        </w:rPr>
                        <w:instrText xml:space="preserve"> HYPERLINK "mailto:sgonzalez@bostonpublicschools.org" \t "_blank" </w:instrText>
                      </w:r>
                      <w:r w:rsidRPr="00B43884">
                        <w:rPr>
                          <w:sz w:val="18"/>
                          <w:szCs w:val="18"/>
                          <w:lang w:val="es-ES_tradnl"/>
                        </w:rPr>
                        <w:fldChar w:fldCharType="separate"/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1155CC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t>sgonzalez@bostonpublicschools.org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1155CC"/>
                          <w:sz w:val="18"/>
                          <w:szCs w:val="18"/>
                          <w:u w:val="single"/>
                          <w:lang w:val="es-ES_tradnl" w:eastAsia="en-US"/>
                        </w:rPr>
                        <w:fldChar w:fldCharType="end"/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)  si tiene preguntas</w:t>
                      </w:r>
                      <w:r w:rsidRPr="00B43884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¡Esperamos </w:t>
                      </w:r>
                      <w:r w:rsidR="00F13E62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 xml:space="preserve">que éste sea otro espectáculo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maravillos</w:t>
                      </w:r>
                      <w:r w:rsidR="00F13E62"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o</w:t>
                      </w:r>
                      <w:r w:rsidRPr="00B43884">
                        <w:rPr>
                          <w:rFonts w:ascii="Arial" w:eastAsia="Times New Roman" w:hAnsi="Arial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  <w:t>!</w:t>
                      </w:r>
                      <w:r w:rsidRPr="00B43884">
                        <w:rPr>
                          <w:sz w:val="16"/>
                          <w:szCs w:val="16"/>
                          <w:lang w:val="es-ES_tradn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0F01AE" w:rsidRPr="00E152D9"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79FD8E1" wp14:editId="1A4FD7AD">
                <wp:simplePos x="0" y="0"/>
                <wp:positionH relativeFrom="column">
                  <wp:posOffset>4451350</wp:posOffset>
                </wp:positionH>
                <wp:positionV relativeFrom="paragraph">
                  <wp:posOffset>1410335</wp:posOffset>
                </wp:positionV>
                <wp:extent cx="2505075" cy="3546475"/>
                <wp:effectExtent l="0" t="0" r="34925" b="34925"/>
                <wp:wrapNone/>
                <wp:docPr id="4" name="Vertical Scrol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5075" cy="3546475"/>
                        </a:xfrm>
                        <a:prstGeom prst="vertic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12AD0" w:rsidRPr="009F0BCE" w:rsidRDefault="00412AD0" w:rsidP="006F0467">
                            <w:pPr>
                              <w:pStyle w:val="NoSpacing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1"/>
                                <w:szCs w:val="21"/>
                                <w:lang w:val="es-ES_tradnl"/>
                              </w:rPr>
                            </w:pPr>
                            <w:r w:rsidRPr="006F6329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lang w:val="es-ES_tradnl"/>
                              </w:rPr>
                              <w:t xml:space="preserve"> </w:t>
                            </w:r>
                          </w:p>
                          <w:p w:rsidR="00412AD0" w:rsidRPr="009F0BCE" w:rsidRDefault="00412AD0" w:rsidP="0085723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16 de enero </w:t>
                            </w:r>
                          </w:p>
                          <w:p w:rsidR="00412AD0" w:rsidRPr="009F0BCE" w:rsidRDefault="00412AD0" w:rsidP="0085723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No hay </w:t>
                            </w:r>
                            <w:r w:rsidR="0087404A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>clases</w:t>
                            </w:r>
                          </w:p>
                          <w:p w:rsidR="00412AD0" w:rsidRPr="009F0BCE" w:rsidRDefault="00412AD0" w:rsidP="0085723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En observación del Día de </w:t>
                            </w:r>
                          </w:p>
                          <w:p w:rsidR="00412AD0" w:rsidRPr="009F0BCE" w:rsidRDefault="00412AD0" w:rsidP="00107E6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 Martin Luther King Jr.</w:t>
                            </w:r>
                          </w:p>
                          <w:p w:rsidR="00412AD0" w:rsidRPr="00E57244" w:rsidRDefault="00412AD0" w:rsidP="00107E6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16"/>
                                <w:szCs w:val="16"/>
                                <w:lang w:val="es-ES_tradnl"/>
                              </w:rPr>
                            </w:pPr>
                          </w:p>
                          <w:p w:rsidR="00412AD0" w:rsidRPr="009F0BCE" w:rsidRDefault="00412AD0" w:rsidP="00107E6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 Escuela Intermedia </w:t>
                            </w:r>
                          </w:p>
                          <w:p w:rsidR="00412AD0" w:rsidRPr="009F0BCE" w:rsidRDefault="00BD1DC5" w:rsidP="00107E6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>Se acaba el perí</w:t>
                            </w:r>
                            <w:r w:rsidR="00412AD0"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odo de notas </w:t>
                            </w:r>
                          </w:p>
                          <w:p w:rsidR="00412AD0" w:rsidRPr="009F0BCE" w:rsidRDefault="00412AD0" w:rsidP="00107E6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27 de enero </w:t>
                            </w:r>
                          </w:p>
                          <w:p w:rsidR="00412AD0" w:rsidRPr="00E57244" w:rsidRDefault="00412AD0" w:rsidP="00E57244">
                            <w:pPr>
                              <w:pStyle w:val="NoSpacing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16"/>
                                <w:szCs w:val="16"/>
                                <w:lang w:val="es-ES_tradnl"/>
                              </w:rPr>
                            </w:pPr>
                          </w:p>
                          <w:p w:rsidR="00412AD0" w:rsidRPr="009F0BCE" w:rsidRDefault="00412AD0" w:rsidP="00E57244">
                            <w:pPr>
                              <w:pStyle w:val="NoSpacing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lang w:val="es-ES_tradnl"/>
                              </w:rPr>
                              <w:t xml:space="preserve">   </w:t>
                            </w: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Sábado 31 de enero </w:t>
                            </w:r>
                          </w:p>
                          <w:p w:rsidR="00412AD0" w:rsidRPr="009F0BCE" w:rsidRDefault="00412AD0" w:rsidP="00107E6C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F0BCE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0"/>
                                <w:szCs w:val="20"/>
                                <w:lang w:val="es-ES_tradnl"/>
                              </w:rPr>
                              <w:t xml:space="preserve">Fiesta de Lanzamiento de K2 Cuentas de Ahorros de Niños (CSA, por sus siglas en inglés) </w:t>
                            </w:r>
                          </w:p>
                          <w:p w:rsidR="00412AD0" w:rsidRPr="009F0BCE" w:rsidRDefault="00412AD0" w:rsidP="0085723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sz w:val="21"/>
                                <w:szCs w:val="21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7" coordsize="21600,21600" o:spt="97" adj="2700" path="m@5,0qx@1@2l@1@0@2@0qx0@7@2,21600l@9,21600qx@10@7l@10@1@11@1qx21600@2@11,0xem@5,0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Vertical Scroll 4" o:spid="_x0000_s1029" type="#_x0000_t97" style="position:absolute;margin-left:350.5pt;margin-top:111.05pt;width:197.25pt;height:279.2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" fillcolor="#6076b4 [3204]" strokecolor="#2c385d [1604]" strokeweight="2.25pt">
                <v:textbox>
                  <w:txbxContent>
                    <w:p w14:paraId="3610DD96" w14:textId="77777777" w:rsidR="00412AD0" w:rsidRPr="009F0BCE" w:rsidRDefault="00412AD0" w:rsidP="006F0467">
                      <w:pPr>
                        <w:pStyle w:val="NoSpacing"/>
                        <w:rPr>
                          <w:rFonts w:ascii="Comic Sans MS" w:hAnsi="Comic Sans MS"/>
                          <w:b/>
                          <w:color w:val="FFFFFF" w:themeColor="background1"/>
                          <w:sz w:val="21"/>
                          <w:szCs w:val="21"/>
                          <w:lang w:val="es-ES_tradnl"/>
                        </w:rPr>
                      </w:pPr>
                      <w:r w:rsidRPr="006F6329">
                        <w:rPr>
                          <w:rFonts w:ascii="Comic Sans MS" w:hAnsi="Comic Sans MS"/>
                          <w:b/>
                          <w:color w:val="FFFFFF" w:themeColor="background1"/>
                          <w:lang w:val="es-ES_tradnl"/>
                        </w:rPr>
                        <w:t xml:space="preserve"> </w:t>
                      </w:r>
                    </w:p>
                    <w:p w14:paraId="4011A1D4" w14:textId="2DDA7791" w:rsidR="00412AD0" w:rsidRPr="009F0BCE" w:rsidRDefault="00412AD0" w:rsidP="0085723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16 de enero </w:t>
                      </w:r>
                    </w:p>
                    <w:p w14:paraId="7F7A0FCA" w14:textId="6EBD87E8" w:rsidR="00412AD0" w:rsidRPr="009F0BCE" w:rsidRDefault="00412AD0" w:rsidP="0085723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No hay </w:t>
                      </w:r>
                      <w:r w:rsidR="0087404A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>clases</w:t>
                      </w:r>
                    </w:p>
                    <w:p w14:paraId="08BCA70E" w14:textId="4D6328AB" w:rsidR="00412AD0" w:rsidRPr="009F0BCE" w:rsidRDefault="00412AD0" w:rsidP="0085723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En observación del Día de </w:t>
                      </w:r>
                    </w:p>
                    <w:p w14:paraId="48618280" w14:textId="77777777" w:rsidR="00412AD0" w:rsidRPr="009F0BCE" w:rsidRDefault="00412AD0" w:rsidP="00107E6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 Martin Luther King Jr.</w:t>
                      </w:r>
                    </w:p>
                    <w:p w14:paraId="5FD84E1A" w14:textId="77777777" w:rsidR="00412AD0" w:rsidRPr="00E57244" w:rsidRDefault="00412AD0" w:rsidP="00107E6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16"/>
                          <w:szCs w:val="16"/>
                          <w:lang w:val="es-ES_tradnl"/>
                        </w:rPr>
                      </w:pPr>
                    </w:p>
                    <w:p w14:paraId="083920FA" w14:textId="4BB052EC" w:rsidR="00412AD0" w:rsidRPr="009F0BCE" w:rsidRDefault="00412AD0" w:rsidP="00107E6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 Escuela Intermedia </w:t>
                      </w:r>
                    </w:p>
                    <w:p w14:paraId="12B2CF05" w14:textId="7B90174C" w:rsidR="00412AD0" w:rsidRPr="009F0BCE" w:rsidRDefault="00BD1DC5" w:rsidP="00107E6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>Se acaba el perí</w:t>
                      </w:r>
                      <w:r w:rsidR="00412AD0"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odo de notas </w:t>
                      </w:r>
                    </w:p>
                    <w:p w14:paraId="70BCAF22" w14:textId="4614CC2C" w:rsidR="00412AD0" w:rsidRPr="009F0BCE" w:rsidRDefault="00412AD0" w:rsidP="00107E6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27 de enero </w:t>
                      </w:r>
                    </w:p>
                    <w:p w14:paraId="55EDDDC0" w14:textId="77777777" w:rsidR="00412AD0" w:rsidRPr="00E57244" w:rsidRDefault="00412AD0" w:rsidP="00E57244">
                      <w:pPr>
                        <w:pStyle w:val="NoSpacing"/>
                        <w:rPr>
                          <w:rFonts w:ascii="Comic Sans MS" w:hAnsi="Comic Sans MS"/>
                          <w:b/>
                          <w:color w:val="FFFFFF" w:themeColor="background1"/>
                          <w:sz w:val="16"/>
                          <w:szCs w:val="16"/>
                          <w:lang w:val="es-ES_tradnl"/>
                        </w:rPr>
                      </w:pPr>
                    </w:p>
                    <w:p w14:paraId="04C50AFF" w14:textId="0BA85773" w:rsidR="00412AD0" w:rsidRPr="009F0BCE" w:rsidRDefault="00412AD0" w:rsidP="00E57244">
                      <w:pPr>
                        <w:pStyle w:val="NoSpacing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FFFFFF" w:themeColor="background1"/>
                          <w:lang w:val="es-ES_tradnl"/>
                        </w:rPr>
                        <w:t xml:space="preserve">   </w:t>
                      </w: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Sábado 31 de enero </w:t>
                      </w:r>
                    </w:p>
                    <w:p w14:paraId="1643849F" w14:textId="3CF4C703" w:rsidR="00412AD0" w:rsidRPr="009F0BCE" w:rsidRDefault="00412AD0" w:rsidP="00107E6C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</w:pPr>
                      <w:r w:rsidRPr="009F0BCE">
                        <w:rPr>
                          <w:rFonts w:ascii="Comic Sans MS" w:hAnsi="Comic Sans MS"/>
                          <w:b/>
                          <w:color w:val="FFFFFF" w:themeColor="background1"/>
                          <w:sz w:val="20"/>
                          <w:szCs w:val="20"/>
                          <w:lang w:val="es-ES_tradnl"/>
                        </w:rPr>
                        <w:t xml:space="preserve">Fiesta de Lanzamiento de K2 Cuentas de Ahorros de Niños (CSA, por sus siglas en inglés) </w:t>
                      </w:r>
                    </w:p>
                    <w:p w14:paraId="37439324" w14:textId="77777777" w:rsidR="00412AD0" w:rsidRPr="009F0BCE" w:rsidRDefault="00412AD0" w:rsidP="0085723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FFFFFF" w:themeColor="background1"/>
                          <w:sz w:val="21"/>
                          <w:szCs w:val="21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F525C" w:rsidRPr="00E152D9">
        <w:rPr>
          <w:noProof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 wp14:anchorId="0411DA93" wp14:editId="3BFADAE5">
                <wp:simplePos x="0" y="0"/>
                <wp:positionH relativeFrom="column">
                  <wp:posOffset>-327660</wp:posOffset>
                </wp:positionH>
                <wp:positionV relativeFrom="paragraph">
                  <wp:posOffset>-2026920</wp:posOffset>
                </wp:positionV>
                <wp:extent cx="7226300" cy="1219200"/>
                <wp:effectExtent l="0" t="0" r="38100" b="2540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6300" cy="12192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B00BBE" w:rsidRDefault="00412AD0" w:rsidP="00A60F5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  <w:lang w:val="es-ES_tradnl"/>
                              </w:rPr>
                              <w:t xml:space="preserve">Escuela </w:t>
                            </w:r>
                            <w:r w:rsidRPr="00B00BBE"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  <w:lang w:val="es-ES_tradnl"/>
                              </w:rPr>
                              <w:t xml:space="preserve">Franklin D. Roosevelt </w:t>
                            </w:r>
                          </w:p>
                          <w:p w:rsidR="00412AD0" w:rsidRPr="00B00BBE" w:rsidRDefault="00412AD0" w:rsidP="00A60F57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  <w:lang w:val="es-ES_tradnl"/>
                              </w:rPr>
                              <w:t xml:space="preserve">Grandes Noticias </w:t>
                            </w:r>
                            <w:r w:rsidRPr="00B00BBE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  <w:lang w:val="es-ES_tradnl"/>
                              </w:rPr>
                              <w:t xml:space="preserve">                                                                       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  <w:lang w:val="es-ES_tradnl"/>
                              </w:rPr>
                              <w:t>1</w:t>
                            </w:r>
                            <w:r w:rsidR="003E5256" w:rsidRPr="003E5256"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  <w:u w:val="single"/>
                                <w:vertAlign w:val="superscript"/>
                                <w:lang w:val="es-ES_tradnl"/>
                              </w:rPr>
                              <w:t>o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40"/>
                                <w:szCs w:val="40"/>
                                <w:lang w:val="es-ES_tradnl"/>
                              </w:rPr>
                              <w:t xml:space="preserve"> de enero del 2017</w:t>
                            </w: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</w:p>
                          <w:p w:rsidR="00412AD0" w:rsidRPr="00B00BBE" w:rsidRDefault="00412AD0" w:rsidP="005D5E5A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</w:pPr>
                            <w:r w:rsidRPr="00B00BBE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  <w:t xml:space="preserve">Big Time News – </w:t>
                            </w:r>
                            <w:proofErr w:type="spellStart"/>
                            <w:r w:rsidRPr="00B00BBE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  <w:t>November</w:t>
                            </w:r>
                            <w:proofErr w:type="spellEnd"/>
                            <w:r w:rsidRPr="00B00BBE">
                              <w:rPr>
                                <w:rFonts w:ascii="Comic Sans MS" w:hAnsi="Comic Sans MS"/>
                                <w:sz w:val="28"/>
                                <w:szCs w:val="28"/>
                                <w:lang w:val="es-ES_tradnl"/>
                              </w:rPr>
                              <w:t xml:space="preserve"> 1, 2016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-25.75pt;margin-top:-159.55pt;width:569pt;height:96pt;z-index:-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" fillcolor="white [3201]" strokecolor="#6076b4 [3204]" strokeweight="2.25pt">
                <v:textbox>
                  <w:txbxContent>
                    <w:p w14:paraId="190D4BE5" w14:textId="793D54D3" w:rsidR="00412AD0" w:rsidRPr="00B00BBE" w:rsidRDefault="00412AD0" w:rsidP="00A60F5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36"/>
                          <w:szCs w:val="36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36"/>
                          <w:szCs w:val="36"/>
                          <w:lang w:val="es-ES_tradnl"/>
                        </w:rPr>
                        <w:t xml:space="preserve">Escuela </w:t>
                      </w:r>
                      <w:r w:rsidRPr="00B00BBE">
                        <w:rPr>
                          <w:rFonts w:ascii="Comic Sans MS" w:hAnsi="Comic Sans MS"/>
                          <w:b/>
                          <w:sz w:val="36"/>
                          <w:szCs w:val="36"/>
                          <w:lang w:val="es-ES_tradnl"/>
                        </w:rPr>
                        <w:t xml:space="preserve">Franklin D. Roosevelt </w:t>
                      </w:r>
                    </w:p>
                    <w:p w14:paraId="2E253C7A" w14:textId="19134212" w:rsidR="00412AD0" w:rsidRPr="00B00BBE" w:rsidRDefault="00412AD0" w:rsidP="00A60F57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40"/>
                          <w:szCs w:val="4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  <w:lang w:val="es-ES_tradnl"/>
                        </w:rPr>
                        <w:t xml:space="preserve">Grandes Noticias </w:t>
                      </w:r>
                      <w:r w:rsidRPr="00B00BBE">
                        <w:rPr>
                          <w:rFonts w:ascii="Comic Sans MS" w:hAnsi="Comic Sans MS"/>
                          <w:b/>
                          <w:sz w:val="40"/>
                          <w:szCs w:val="40"/>
                          <w:lang w:val="es-ES_tradnl"/>
                        </w:rPr>
                        <w:t xml:space="preserve">                                                                        </w:t>
                      </w: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  <w:lang w:val="es-ES_tradnl"/>
                        </w:rPr>
                        <w:t>1</w:t>
                      </w:r>
                      <w:r w:rsidR="003E5256" w:rsidRPr="003E5256">
                        <w:rPr>
                          <w:rFonts w:ascii="Comic Sans MS" w:hAnsi="Comic Sans MS"/>
                          <w:b/>
                          <w:sz w:val="40"/>
                          <w:szCs w:val="40"/>
                          <w:u w:val="single"/>
                          <w:vertAlign w:val="superscript"/>
                          <w:lang w:val="es-ES_tradnl"/>
                        </w:rPr>
                        <w:t>o</w:t>
                      </w:r>
                      <w:r>
                        <w:rPr>
                          <w:rFonts w:ascii="Comic Sans MS" w:hAnsi="Comic Sans MS"/>
                          <w:b/>
                          <w:sz w:val="40"/>
                          <w:szCs w:val="40"/>
                          <w:lang w:val="es-ES_tradnl"/>
                        </w:rPr>
                        <w:t xml:space="preserve"> de enero del 2017</w:t>
                      </w:r>
                    </w:p>
                    <w:p w14:paraId="658DD535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</w:p>
                    <w:p w14:paraId="0D3937A3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</w:p>
                    <w:p w14:paraId="67181279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</w:p>
                    <w:p w14:paraId="218996E2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</w:p>
                    <w:p w14:paraId="366E174C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</w:p>
                    <w:p w14:paraId="3880851E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</w:p>
                    <w:p w14:paraId="357FA6D1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</w:p>
                    <w:p w14:paraId="7D2F6E5F" w14:textId="77777777" w:rsidR="00412AD0" w:rsidRPr="00B00BBE" w:rsidRDefault="00412AD0" w:rsidP="005D5E5A">
                      <w:pPr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</w:pPr>
                      <w:r w:rsidRPr="00B00BBE"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  <w:t xml:space="preserve">Big Time News – </w:t>
                      </w:r>
                      <w:proofErr w:type="spellStart"/>
                      <w:r w:rsidRPr="00B00BBE"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  <w:t>November</w:t>
                      </w:r>
                      <w:proofErr w:type="spellEnd"/>
                      <w:r w:rsidRPr="00B00BBE">
                        <w:rPr>
                          <w:rFonts w:ascii="Comic Sans MS" w:hAnsi="Comic Sans MS"/>
                          <w:sz w:val="28"/>
                          <w:szCs w:val="28"/>
                          <w:lang w:val="es-ES_tradnl"/>
                        </w:rPr>
                        <w:t xml:space="preserve"> 1, 2016</w:t>
                      </w:r>
                    </w:p>
                  </w:txbxContent>
                </v:textbox>
              </v:shape>
            </w:pict>
          </mc:Fallback>
        </mc:AlternateContent>
      </w:r>
      <w:r w:rsidR="002B4586" w:rsidRPr="00E152D9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1AC6473" wp14:editId="6D9660C6">
                <wp:simplePos x="0" y="0"/>
                <wp:positionH relativeFrom="column">
                  <wp:posOffset>-327660</wp:posOffset>
                </wp:positionH>
                <wp:positionV relativeFrom="paragraph">
                  <wp:posOffset>3218180</wp:posOffset>
                </wp:positionV>
                <wp:extent cx="3975100" cy="4673600"/>
                <wp:effectExtent l="19050" t="19050" r="25400" b="1270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100" cy="4673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83258E" w:rsidRDefault="00412AD0" w:rsidP="00551628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Plantel Alto </w:t>
                            </w:r>
                          </w:p>
                          <w:p w:rsidR="00412AD0" w:rsidRPr="0083258E" w:rsidRDefault="00412AD0" w:rsidP="00551628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¡Felicidades a los siguientes alumnos en los grados</w:t>
                            </w: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2-5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que recibieron reconocimiento por haber encarnado el valor fundamental del mes y por</w:t>
                            </w:r>
                            <w:r w:rsidR="0064174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su desempeño académico</w:t>
                            </w: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!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744"/>
                              <w:gridCol w:w="1440"/>
                              <w:gridCol w:w="1350"/>
                              <w:gridCol w:w="1343"/>
                              <w:gridCol w:w="1266"/>
                            </w:tblGrid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BD01B1" w:rsidRDefault="00412AD0" w:rsidP="0075707D">
                                  <w:pPr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</w:pPr>
                                  <w:r w:rsidRPr="00BD01B1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Noviembre 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>–</w:t>
                                  </w:r>
                                  <w:r w:rsidRPr="00BD01B1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>Valor Fundamental</w:t>
                                  </w:r>
                                  <w:r w:rsidRPr="00BD01B1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BD01B1" w:rsidRDefault="00412AD0" w:rsidP="00DD2C65">
                                  <w:pPr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</w:pPr>
                                  <w:r w:rsidRPr="00BD01B1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Noviembre – </w:t>
                                  </w:r>
                                  <w:r w:rsidR="00DD2C65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Desempeño Académico </w:t>
                                  </w: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BD01B1" w:rsidRDefault="00412AD0" w:rsidP="0075707D">
                                  <w:pPr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>Diciembre- Valor Fundamental</w:t>
                                  </w:r>
                                  <w:r w:rsidRPr="00BD01B1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BD01B1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</w:pPr>
                                  <w:r w:rsidRPr="00BD01B1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Diciembre – </w:t>
                                  </w:r>
                                  <w:r w:rsidR="00DD2C65">
                                    <w:rPr>
                                      <w:rFonts w:ascii="Comic Sans MS" w:hAnsi="Comic Sans MS"/>
                                      <w:sz w:val="18"/>
                                      <w:szCs w:val="18"/>
                                      <w:lang w:val="es-ES_tradnl"/>
                                    </w:rPr>
                                    <w:t xml:space="preserve">Desempeño Académico 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101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Donte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R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Ethan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J.</w:t>
                                  </w: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Mia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J.  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Kyrdran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J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102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Zurum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C.A.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Anaya W.</w:t>
                                  </w: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Liciany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G.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Amos C.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Daniel B.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Colin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N.</w:t>
                                  </w: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0E73A0">
                                  <w:pPr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val="es-ES_tradnl"/>
                                    </w:rPr>
                                    <w:t>Daniel G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0E73A0">
                                  <w:pPr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eastAsia="Times New Roman" w:hAnsi="Comic Sans MS" w:cs="Times New Roman"/>
                                      <w:sz w:val="20"/>
                                      <w:szCs w:val="20"/>
                                      <w:lang w:val="es-ES_tradnl"/>
                                    </w:rPr>
                                    <w:t>Elizabeth B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104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Jayden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M.</w:t>
                                  </w:r>
                                </w:p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Aiden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L.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Eli R.</w:t>
                                  </w: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Christopher R.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Ajana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W.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201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Maria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Ava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F. </w:t>
                                  </w: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math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Adrieanna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B.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Math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– </w:t>
                                  </w: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Jalia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G.</w:t>
                                  </w:r>
                                </w:p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ELA-</w:t>
                                  </w: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Gianna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V.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202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Barbara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Christine</w:t>
                                  </w:r>
                                </w:p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Math</w:t>
                                  </w:r>
                                  <w:proofErr w:type="spellEnd"/>
                                </w:p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Christopher-ELA</w:t>
                                  </w: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LaDiamond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B</w:t>
                                  </w:r>
                                </w:p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Math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Jayden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H.</w:t>
                                  </w:r>
                                </w:p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ELA </w:t>
                                  </w: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Josleiny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R.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203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Alejandro J.</w:t>
                                  </w: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Christina C.</w:t>
                                  </w: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Paula A.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Ezequiel P.</w:t>
                                  </w:r>
                                </w:p>
                              </w:tc>
                            </w:tr>
                            <w:tr w:rsidR="00412AD0" w:rsidRPr="0083258E" w:rsidTr="00345CBA">
                              <w:tc>
                                <w:tcPr>
                                  <w:tcW w:w="744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lang w:val="es-ES_tradnl"/>
                                    </w:rPr>
                                  </w:pPr>
                                  <w:r w:rsidRPr="0083258E">
                                    <w:rPr>
                                      <w:lang w:val="es-ES_tradnl"/>
                                    </w:rPr>
                                    <w:t>204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0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3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Jayden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F.</w:t>
                                  </w:r>
                                </w:p>
                              </w:tc>
                              <w:tc>
                                <w:tcPr>
                                  <w:tcW w:w="1266" w:type="dxa"/>
                                </w:tcPr>
                                <w:p w:rsidR="00412AD0" w:rsidRPr="0083258E" w:rsidRDefault="00412AD0" w:rsidP="00E234C2">
                                  <w:pP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</w:pPr>
                                  <w:proofErr w:type="spellStart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>Zhira</w:t>
                                  </w:r>
                                  <w:proofErr w:type="spellEnd"/>
                                  <w:r w:rsidRPr="0083258E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lang w:val="es-ES_tradnl"/>
                                    </w:rPr>
                                    <w:t xml:space="preserve"> W.</w:t>
                                  </w:r>
                                </w:p>
                              </w:tc>
                            </w:tr>
                          </w:tbl>
                          <w:p w:rsidR="00412AD0" w:rsidRPr="0083258E" w:rsidRDefault="00412AD0" w:rsidP="002B4586">
                            <w:pPr>
                              <w:rPr>
                                <w:lang w:val="es-ES_tradnl"/>
                              </w:rPr>
                            </w:pPr>
                          </w:p>
                          <w:p w:rsidR="00412AD0" w:rsidRPr="0083258E" w:rsidRDefault="00412AD0" w:rsidP="0090593F">
                            <w:pPr>
                              <w:pStyle w:val="NoSpacing"/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4" o:spid="_x0000_s1031" type="#_x0000_t202" style="position:absolute;margin-left:-25.75pt;margin-top:253.4pt;width:313pt;height:36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" fillcolor="white [3201]" strokecolor="#6076b4 [3204]" strokeweight="2.25pt">
                <v:textbox>
                  <w:txbxContent>
                    <w:p w:rsidR="00412AD0" w:rsidRPr="0083258E" w:rsidRDefault="00412AD0" w:rsidP="00551628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 xml:space="preserve">Plantel Alto </w:t>
                      </w:r>
                    </w:p>
                    <w:p w:rsidR="00412AD0" w:rsidRPr="0083258E" w:rsidRDefault="00412AD0" w:rsidP="00551628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¡Felicidades a los siguientes alumnos en los grados</w:t>
                      </w:r>
                      <w:r w:rsidRPr="0083258E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2-5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que recibieron reconocimiento por haber encarnado el valor fundamental del mes y por</w:t>
                      </w:r>
                      <w:r w:rsidR="0064174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su desempeño académico</w:t>
                      </w:r>
                      <w:r w:rsidRPr="0083258E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!</w:t>
                      </w:r>
                    </w:p>
                    <w:tbl>
                      <w:tblPr>
                        <w:tblStyle w:val="TableGrid"/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744"/>
                        <w:gridCol w:w="1440"/>
                        <w:gridCol w:w="1350"/>
                        <w:gridCol w:w="1343"/>
                        <w:gridCol w:w="1266"/>
                      </w:tblGrid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BD01B1" w:rsidRDefault="00412AD0" w:rsidP="0075707D">
                            <w:pPr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</w:pPr>
                            <w:r w:rsidRPr="00BD01B1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Noviembre 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>–</w:t>
                            </w:r>
                            <w:r w:rsidRPr="00BD01B1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>Valor Fundamental</w:t>
                            </w:r>
                            <w:r w:rsidRPr="00BD01B1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BD01B1" w:rsidRDefault="00412AD0" w:rsidP="00DD2C65">
                            <w:pPr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</w:pPr>
                            <w:r w:rsidRPr="00BD01B1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Noviembre – </w:t>
                            </w:r>
                            <w:r w:rsidR="00DD2C65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Desempeño Académico </w:t>
                            </w: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BD01B1" w:rsidRDefault="00412AD0" w:rsidP="0075707D">
                            <w:pPr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>Diciembre- Valor Fundamental</w:t>
                            </w:r>
                            <w:r w:rsidRPr="00BD01B1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BD01B1" w:rsidRDefault="00412AD0" w:rsidP="00E234C2">
                            <w:pPr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</w:pPr>
                            <w:r w:rsidRPr="00BD01B1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Diciembre – </w:t>
                            </w:r>
                            <w:r w:rsidR="00DD2C65">
                              <w:rPr>
                                <w:rFonts w:ascii="Comic Sans MS" w:hAnsi="Comic Sans MS"/>
                                <w:sz w:val="18"/>
                                <w:szCs w:val="18"/>
                                <w:lang w:val="es-ES_tradnl"/>
                              </w:rPr>
                              <w:t xml:space="preserve">Desempeño Académico 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101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Donte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R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Ethan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J.</w:t>
                            </w: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Mia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J.  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Kyrdran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J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102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Zurum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C.A.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Anaya W.</w:t>
                            </w: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Liciany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G.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Amos C.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Daniel B.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Colin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N.</w:t>
                            </w: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0E73A0">
                            <w:pPr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val="es-ES_tradnl"/>
                              </w:rPr>
                              <w:t>Daniel G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0E73A0">
                            <w:pPr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eastAsia="Times New Roman" w:hAnsi="Comic Sans MS" w:cs="Times New Roman"/>
                                <w:sz w:val="20"/>
                                <w:szCs w:val="20"/>
                                <w:lang w:val="es-ES_tradnl"/>
                              </w:rPr>
                              <w:t>Elizabeth B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104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Jayden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M.</w:t>
                            </w:r>
                          </w:p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Aiden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L.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Eli R.</w:t>
                            </w: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Christopher R.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Ajana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W.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201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Maria</w:t>
                            </w:r>
                            <w:proofErr w:type="spellEnd"/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Ava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F. </w:t>
                            </w: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math</w:t>
                            </w:r>
                            <w:proofErr w:type="spellEnd"/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Adrieanna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B.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Math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– </w:t>
                            </w: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Jalia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G.</w:t>
                            </w:r>
                          </w:p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ELA-</w:t>
                            </w: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Gianna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V.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202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Barbara</w:t>
                            </w:r>
                            <w:proofErr w:type="spellEnd"/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Christine</w:t>
                            </w:r>
                          </w:p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Math</w:t>
                            </w:r>
                            <w:proofErr w:type="spellEnd"/>
                          </w:p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Christopher-ELA</w:t>
                            </w: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LaDiamond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B</w:t>
                            </w:r>
                          </w:p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Math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Jayden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H.</w:t>
                            </w:r>
                          </w:p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ELA </w:t>
                            </w: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Josleiny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R.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203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Alejandro J.</w:t>
                            </w:r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Christina C.</w:t>
                            </w: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Paula A.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Ezequiel P.</w:t>
                            </w:r>
                          </w:p>
                        </w:tc>
                      </w:tr>
                      <w:tr w:rsidR="00412AD0" w:rsidRPr="0083258E" w:rsidTr="00345CBA">
                        <w:tc>
                          <w:tcPr>
                            <w:tcW w:w="744" w:type="dxa"/>
                          </w:tcPr>
                          <w:p w:rsidR="00412AD0" w:rsidRPr="0083258E" w:rsidRDefault="00412AD0" w:rsidP="00E234C2">
                            <w:pPr>
                              <w:rPr>
                                <w:lang w:val="es-ES_tradnl"/>
                              </w:rPr>
                            </w:pPr>
                            <w:r w:rsidRPr="0083258E">
                              <w:rPr>
                                <w:lang w:val="es-ES_tradnl"/>
                              </w:rPr>
                              <w:t>204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1350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</w:tc>
                        <w:tc>
                          <w:tcPr>
                            <w:tcW w:w="1343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Jayden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F.</w:t>
                            </w:r>
                          </w:p>
                        </w:tc>
                        <w:tc>
                          <w:tcPr>
                            <w:tcW w:w="1266" w:type="dxa"/>
                          </w:tcPr>
                          <w:p w:rsidR="00412AD0" w:rsidRPr="0083258E" w:rsidRDefault="00412AD0" w:rsidP="00E234C2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proofErr w:type="spellStart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Zhira</w:t>
                            </w:r>
                            <w:proofErr w:type="spellEnd"/>
                            <w:r w:rsidRPr="0083258E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W.</w:t>
                            </w:r>
                          </w:p>
                        </w:tc>
                      </w:tr>
                    </w:tbl>
                    <w:p w:rsidR="00412AD0" w:rsidRPr="0083258E" w:rsidRDefault="00412AD0" w:rsidP="002B4586">
                      <w:pPr>
                        <w:rPr>
                          <w:lang w:val="es-ES_tradnl"/>
                        </w:rPr>
                      </w:pPr>
                    </w:p>
                    <w:p w:rsidR="00412AD0" w:rsidRPr="0083258E" w:rsidRDefault="00412AD0" w:rsidP="0090593F">
                      <w:pPr>
                        <w:pStyle w:val="NoSpacing"/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A26E7" w:rsidRPr="00E152D9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D0B7355" wp14:editId="7B5450D4">
                <wp:simplePos x="0" y="0"/>
                <wp:positionH relativeFrom="column">
                  <wp:posOffset>3780790</wp:posOffset>
                </wp:positionH>
                <wp:positionV relativeFrom="paragraph">
                  <wp:posOffset>5161280</wp:posOffset>
                </wp:positionV>
                <wp:extent cx="3117850" cy="2451100"/>
                <wp:effectExtent l="0" t="0" r="31750" b="3810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2451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F04E4F" w:rsidRDefault="00412AD0" w:rsidP="003B278D">
                            <w:pPr>
                              <w:pStyle w:val="NoSpacing"/>
                              <w:jc w:val="center"/>
                              <w:rPr>
                                <w:rFonts w:ascii="Comic Sans MS" w:hAnsi="Comic Sans MS" w:cs="Arial"/>
                                <w:b/>
                                <w:color w:val="222222"/>
                                <w:shd w:val="clear" w:color="auto" w:fill="FFFFFF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color w:val="222222"/>
                                <w:shd w:val="clear" w:color="auto" w:fill="FFFFFF"/>
                                <w:lang w:val="es-ES_tradnl"/>
                              </w:rPr>
                              <w:t xml:space="preserve">Noticias sobre Matemáticas en el Quinto Grado  </w:t>
                            </w:r>
                          </w:p>
                          <w:p w:rsidR="00412AD0" w:rsidRPr="00CE4D95" w:rsidRDefault="00412AD0" w:rsidP="003B278D">
                            <w:pPr>
                              <w:pStyle w:val="NoSpacing"/>
                              <w:jc w:val="center"/>
                              <w:rPr>
                                <w:rFonts w:ascii="Comic Sans MS" w:hAnsi="Comic Sans MS" w:cs="Arial"/>
                                <w:color w:val="222222"/>
                                <w:sz w:val="10"/>
                                <w:szCs w:val="10"/>
                                <w:shd w:val="clear" w:color="auto" w:fill="FFFFFF"/>
                                <w:lang w:val="es-ES_tradnl"/>
                              </w:rPr>
                            </w:pPr>
                          </w:p>
                          <w:p w:rsidR="00412AD0" w:rsidRPr="00CE4D95" w:rsidRDefault="00412AD0" w:rsidP="003B278D">
                            <w:pPr>
                              <w:pStyle w:val="NoSpacing"/>
                              <w:jc w:val="center"/>
                              <w:rPr>
                                <w:rFonts w:ascii="Comic Sans MS" w:eastAsia="MS Mincho" w:hAnsi="Comic Sans MS" w:cs="Times New Roman"/>
                                <w:b/>
                                <w:sz w:val="21"/>
                                <w:szCs w:val="21"/>
                                <w:lang w:val="es-ES_tradnl"/>
                              </w:rPr>
                            </w:pPr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 xml:space="preserve">¡Las matemáticas en quinto grado </w:t>
                            </w:r>
                            <w:r w:rsidR="00080A0E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>van a toda</w:t>
                            </w:r>
                            <w:r w:rsidR="00E64F60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 xml:space="preserve"> marcha!</w:t>
                            </w:r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 xml:space="preserve"> Hemos completado nuestras unidades sobre multiplicación, el orden de operaciones y volumen. Estamos en nuestra primera unidad de fracciones y disfrutando </w:t>
                            </w:r>
                            <w:r w:rsidR="00E64F60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>el</w:t>
                            </w:r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 xml:space="preserve"> trabajar con todos los números que se hallan entre los números. Los estudiantes también están trabajando con programas por internet como </w:t>
                            </w:r>
                            <w:proofErr w:type="spellStart"/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>Tenmarks</w:t>
                            </w:r>
                            <w:proofErr w:type="spellEnd"/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 xml:space="preserve"> y </w:t>
                            </w:r>
                            <w:proofErr w:type="spellStart"/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>Khan</w:t>
                            </w:r>
                            <w:proofErr w:type="spellEnd"/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>Academy</w:t>
                            </w:r>
                            <w:proofErr w:type="spellEnd"/>
                            <w:r w:rsidRPr="00CE4D95">
                              <w:rPr>
                                <w:rFonts w:ascii="Comic Sans MS" w:hAnsi="Comic Sans MS" w:cs="Arial"/>
                                <w:color w:val="222222"/>
                                <w:sz w:val="21"/>
                                <w:szCs w:val="21"/>
                                <w:shd w:val="clear" w:color="auto" w:fill="FFFFFF"/>
                                <w:lang w:val="es-ES_tradnl"/>
                              </w:rPr>
                              <w:t>.   ¡Deseamos a todos un feliz y saludable 2017!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2" type="#_x0000_t202" style="position:absolute;margin-left:297.7pt;margin-top:406.4pt;width:245.5pt;height:193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" fillcolor="white [3201]" strokecolor="#6076b4 [3204]" strokeweight="2.25pt">
                <v:textbox>
                  <w:txbxContent>
                    <w:p w14:paraId="7C169D45" w14:textId="1166A2E3" w:rsidR="00412AD0" w:rsidRPr="00F04E4F" w:rsidRDefault="00412AD0" w:rsidP="003B278D">
                      <w:pPr>
                        <w:pStyle w:val="NoSpacing"/>
                        <w:jc w:val="center"/>
                        <w:rPr>
                          <w:rFonts w:ascii="Comic Sans MS" w:hAnsi="Comic Sans MS" w:cs="Arial"/>
                          <w:b/>
                          <w:color w:val="222222"/>
                          <w:shd w:val="clear" w:color="auto" w:fill="FFFFFF"/>
                          <w:lang w:val="es-ES_tradnl"/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color w:val="222222"/>
                          <w:shd w:val="clear" w:color="auto" w:fill="FFFFFF"/>
                          <w:lang w:val="es-ES_tradnl"/>
                        </w:rPr>
                        <w:t xml:space="preserve">Noticias sobre Matemáticas en el Quinto Grado  </w:t>
                      </w:r>
                    </w:p>
                    <w:p w14:paraId="0A9C5A94" w14:textId="77777777" w:rsidR="00412AD0" w:rsidRPr="00CE4D95" w:rsidRDefault="00412AD0" w:rsidP="003B278D">
                      <w:pPr>
                        <w:pStyle w:val="NoSpacing"/>
                        <w:jc w:val="center"/>
                        <w:rPr>
                          <w:rFonts w:ascii="Comic Sans MS" w:hAnsi="Comic Sans MS" w:cs="Arial"/>
                          <w:color w:val="222222"/>
                          <w:sz w:val="10"/>
                          <w:szCs w:val="10"/>
                          <w:shd w:val="clear" w:color="auto" w:fill="FFFFFF"/>
                          <w:lang w:val="es-ES_tradnl"/>
                        </w:rPr>
                      </w:pPr>
                    </w:p>
                    <w:p w14:paraId="2B4B92A5" w14:textId="4A419BC2" w:rsidR="00412AD0" w:rsidRPr="00CE4D95" w:rsidRDefault="00412AD0" w:rsidP="003B278D">
                      <w:pPr>
                        <w:pStyle w:val="NoSpacing"/>
                        <w:jc w:val="center"/>
                        <w:rPr>
                          <w:rFonts w:ascii="Comic Sans MS" w:eastAsia="MS Mincho" w:hAnsi="Comic Sans MS" w:cs="Times New Roman"/>
                          <w:b/>
                          <w:sz w:val="21"/>
                          <w:szCs w:val="21"/>
                          <w:lang w:val="es-ES_tradnl"/>
                        </w:rPr>
                      </w:pPr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 xml:space="preserve">¡Las matemáticas en quinto grado </w:t>
                      </w:r>
                      <w:r w:rsidR="00080A0E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>van a toda</w:t>
                      </w:r>
                      <w:r w:rsidR="00E64F60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 xml:space="preserve"> marcha!</w:t>
                      </w:r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 xml:space="preserve"> Hemos completado nuestras unidades sobre multiplicación, el orden de operaciones y volumen. Estamos en nuestra primera unidad de fracciones y disfrutando </w:t>
                      </w:r>
                      <w:r w:rsidR="00E64F60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>el</w:t>
                      </w:r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 xml:space="preserve"> trabajar con todos los números que se hallan entre los números. Los estudiantes también están trabajando con programas por internet como </w:t>
                      </w:r>
                      <w:proofErr w:type="spellStart"/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>Tenmarks</w:t>
                      </w:r>
                      <w:proofErr w:type="spellEnd"/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 xml:space="preserve"> y </w:t>
                      </w:r>
                      <w:proofErr w:type="spellStart"/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>Khan</w:t>
                      </w:r>
                      <w:proofErr w:type="spellEnd"/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 xml:space="preserve"> </w:t>
                      </w:r>
                      <w:proofErr w:type="spellStart"/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>Academy</w:t>
                      </w:r>
                      <w:proofErr w:type="spellEnd"/>
                      <w:r w:rsidRPr="00CE4D95">
                        <w:rPr>
                          <w:rFonts w:ascii="Comic Sans MS" w:hAnsi="Comic Sans MS" w:cs="Arial"/>
                          <w:color w:val="222222"/>
                          <w:sz w:val="21"/>
                          <w:szCs w:val="21"/>
                          <w:shd w:val="clear" w:color="auto" w:fill="FFFFFF"/>
                          <w:lang w:val="es-ES_tradnl"/>
                        </w:rPr>
                        <w:t>.   ¡Deseamos a todos un feliz y saludable 2017!</w:t>
                      </w:r>
                    </w:p>
                  </w:txbxContent>
                </v:textbox>
              </v:shape>
            </w:pict>
          </mc:Fallback>
        </mc:AlternateContent>
      </w:r>
      <w:r w:rsidR="00A179DC" w:rsidRPr="00E152D9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CADC3C2" wp14:editId="613BD54C">
                <wp:simplePos x="0" y="0"/>
                <wp:positionH relativeFrom="column">
                  <wp:posOffset>4229100</wp:posOffset>
                </wp:positionH>
                <wp:positionV relativeFrom="paragraph">
                  <wp:posOffset>1828800</wp:posOffset>
                </wp:positionV>
                <wp:extent cx="2514600" cy="13398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3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Default="00412AD0" w:rsidP="005C74A4">
                            <w:pPr>
                              <w:spacing w:after="0" w:line="240" w:lineRule="auto"/>
                              <w:jc w:val="center"/>
                              <w:rPr>
                                <w:rFonts w:ascii="Cambria" w:eastAsia="Times New Roman" w:hAnsi="Cambria" w:cs="Arial"/>
                                <w:b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</w:pPr>
                            <w:r>
                              <w:rPr>
                                <w:rFonts w:ascii="Cambria" w:eastAsia="Times New Roman" w:hAnsi="Cambria" w:cs="Arial"/>
                                <w:b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3" type="#_x0000_t202" style="position:absolute;margin-left:333pt;margin-top:2in;width:198pt;height:10.5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" filled="f" stroked="f">
                <v:textbox>
                  <w:txbxContent>
                    <w:p w14:paraId="28963570" w14:textId="77777777" w:rsidR="00D874B2" w:rsidRDefault="00D874B2" w:rsidP="005C74A4">
                      <w:pPr>
                        <w:spacing w:after="0" w:line="240" w:lineRule="auto"/>
                        <w:jc w:val="center"/>
                        <w:rPr>
                          <w:rFonts w:ascii="Cambria" w:eastAsia="Times New Roman" w:hAnsi="Cambria" w:cs="Arial"/>
                          <w:b/>
                          <w:color w:val="000000"/>
                          <w:sz w:val="20"/>
                          <w:szCs w:val="20"/>
                          <w:lang w:eastAsia="en-US"/>
                        </w:rPr>
                      </w:pPr>
                      <w:r>
                        <w:rPr>
                          <w:rFonts w:ascii="Cambria" w:eastAsia="Times New Roman" w:hAnsi="Cambria" w:cs="Arial"/>
                          <w:b/>
                          <w:color w:val="000000"/>
                          <w:sz w:val="20"/>
                          <w:szCs w:val="20"/>
                          <w:lang w:eastAsia="en-US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1EE4" w:rsidRPr="00E152D9">
        <w:br w:type="page"/>
      </w:r>
      <w:r w:rsidR="00B50C73">
        <w:lastRenderedPageBreak/>
        <w:t>`1</w:t>
      </w:r>
    </w:p>
    <w:p w:rsidR="00EB1EE4" w:rsidRDefault="00806AE3" w:rsidP="009E6C58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F72AD22" wp14:editId="7D68DA19">
                <wp:simplePos x="0" y="0"/>
                <wp:positionH relativeFrom="column">
                  <wp:posOffset>-226060</wp:posOffset>
                </wp:positionH>
                <wp:positionV relativeFrom="paragraph">
                  <wp:posOffset>-1969982</wp:posOffset>
                </wp:positionV>
                <wp:extent cx="3975100" cy="9235017"/>
                <wp:effectExtent l="0" t="0" r="38100" b="3619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100" cy="9235017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D82C07" w:rsidRDefault="00412AD0" w:rsidP="0037617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 w:rsidRPr="00D82C07">
                              <w:rPr>
                                <w:lang w:val="es-ES_tradnl"/>
                              </w:rPr>
                              <w:t> 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Próximo Evento de </w:t>
                            </w:r>
                            <w:r w:rsidR="00127973">
                              <w:rPr>
                                <w:rFonts w:ascii="Comic Sans MS" w:eastAsia="Times New Roman" w:hAnsi="Comic Sans MS" w:cs="Arial"/>
                                <w:b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Recaudación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de Fondos </w:t>
                            </w:r>
                          </w:p>
                          <w:p w:rsidR="00412AD0" w:rsidRPr="00D82C07" w:rsidRDefault="00412AD0" w:rsidP="008948AB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¡Los Amigos de la Escuela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Roosevelt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están planificando nuestro evento anual de </w:t>
                            </w:r>
                            <w:r w:rsidR="003A4B24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recaudaci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ón de fondos que tomará lugar el viernes, 31 de Marzo en la Biblioteca de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Hyde Park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! Es un lugar maravilloso con áreas para</w:t>
                            </w:r>
                            <w:r w:rsidR="00E41EEC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la venta de bebidas alcohólicas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, entretenimiento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comida y para socializar. Además, hay bastante sitio donde </w:t>
                            </w:r>
                            <w:r w:rsidR="004E73FE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estacionar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se gratis</w:t>
                            </w:r>
                            <w:r w:rsidR="000F6A4A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al cruzar la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calle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. P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or favor anote la fecha en su calendario</w:t>
                            </w:r>
                            <w:r w:rsidR="003C073E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desde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ahora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</w:p>
                          <w:p w:rsidR="00412AD0" w:rsidRPr="00D82C07" w:rsidRDefault="00412AD0" w:rsidP="008948AB">
                            <w:pPr>
                              <w:spacing w:line="216" w:lineRule="auto"/>
                              <w:rPr>
                                <w:rFonts w:ascii="Times" w:eastAsia="Times New Roman" w:hAnsi="Time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Hemos programado nuestra próxima reunión para empezar a planificar el evento para </w:t>
                            </w:r>
                            <w:r w:rsidR="00174F2C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el lunes,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9 de enero a las 3:30pm en el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 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lang w:val="es-ES_tradnl" w:eastAsia="en-US"/>
                              </w:rPr>
                              <w:t>plantel bajo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.  Necesitamos considerar el entretenimiento, comida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/be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bidas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consiguiendo donaciones de productos/servicios para la subasta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 w:rsidR="00174F2C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etc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.  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Si no puede asistir pero desea ayudar (y conocer a </w:t>
                            </w:r>
                            <w:r w:rsidR="00174F2C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alg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unos  nuevos padres de la Escuela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Roosevelt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), por favor envíe un correo electrónico a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Kim </w:t>
                            </w:r>
                            <w:proofErr w:type="spellStart"/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Goff</w:t>
                            </w:r>
                            <w:proofErr w:type="spellEnd"/>
                            <w:r w:rsidRPr="00D82C07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at </w:t>
                            </w:r>
                            <w:hyperlink r:id="rId11" w:history="1">
                              <w:r w:rsidRPr="00D82C07">
                                <w:rPr>
                                  <w:rStyle w:val="Hyperlink"/>
                                  <w:rFonts w:ascii="Arial" w:eastAsia="Times New Roman" w:hAnsi="Arial" w:cs="Arial"/>
                                  <w:sz w:val="20"/>
                                  <w:szCs w:val="20"/>
                                  <w:shd w:val="clear" w:color="auto" w:fill="FFFFFF"/>
                                  <w:lang w:val="es-ES_tradnl" w:eastAsia="en-US"/>
                                </w:rPr>
                                <w:t>goff.kimberly@gmail.com</w:t>
                              </w:r>
                            </w:hyperlink>
                            <w:r w:rsidRPr="00D82C07">
                              <w:rPr>
                                <w:rFonts w:ascii="Arial" w:eastAsia="Times New Roman" w:hAnsi="Arial" w:cs="Arial"/>
                                <w:color w:val="222222"/>
                                <w:sz w:val="20"/>
                                <w:szCs w:val="20"/>
                                <w:shd w:val="clear" w:color="auto" w:fill="FFFFFF"/>
                                <w:lang w:val="es-ES_tradnl" w:eastAsia="en-US"/>
                              </w:rPr>
                              <w:t xml:space="preserve">. </w:t>
                            </w:r>
                            <w:r w:rsidRPr="00D82C07">
                              <w:rPr>
                                <w:rFonts w:ascii="Comic Sans MS" w:hAnsi="Comic Sans MS"/>
                                <w:b/>
                                <w:color w:val="FFFFFF" w:themeColor="background1"/>
                                <w:lang w:val="es-ES_tradnl"/>
                              </w:rPr>
                              <w:t>22</w:t>
                            </w:r>
                          </w:p>
                          <w:p w:rsidR="00412AD0" w:rsidRPr="00D82C07" w:rsidRDefault="00412AD0" w:rsidP="003076C4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Plantel Bajo </w:t>
                            </w:r>
                          </w:p>
                          <w:p w:rsidR="00412AD0" w:rsidRPr="00D82C07" w:rsidRDefault="00412AD0" w:rsidP="003076C4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Procedimientos de Llegada y Salida </w:t>
                            </w:r>
                          </w:p>
                          <w:p w:rsidR="00412AD0" w:rsidRDefault="00412AD0" w:rsidP="008948AB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Se </w:t>
                            </w:r>
                            <w:r w:rsidR="00F9042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les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recuerda</w:t>
                            </w:r>
                            <w:r w:rsidR="00FB2E88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a los padres que no se puede estacionar </w:t>
                            </w:r>
                            <w:r w:rsidR="00472EAC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al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lado de la escuela. Esto se ha vuelto una cuestión de seguridad recientemente, dado que los carros salen a la vez que los alumnos tratan de cruzar la calle mientras que los buses también</w:t>
                            </w:r>
                            <w:r w:rsidR="00D73744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tienen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que caber en la calle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. P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or favor </w:t>
                            </w:r>
                            <w:r w:rsidR="00BF3FC8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estacionen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solamente en el lado opuesto de la calle y acompañe a su hijo a la entrada del gimnasio. Si recibimos gran</w:t>
                            </w:r>
                            <w:r w:rsidR="00685022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d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es cantidades de nieve, puede que tengamos que ajustar esta política pero les avisaríamos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 w:rsidR="00A9082C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Agradecemos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su colaboración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.</w:t>
                            </w:r>
                          </w:p>
                          <w:p w:rsidR="00412AD0" w:rsidRPr="00B53E57" w:rsidRDefault="00412AD0" w:rsidP="00E234C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</w:pPr>
                          </w:p>
                          <w:p w:rsidR="00412AD0" w:rsidRPr="00D82C07" w:rsidRDefault="00412AD0" w:rsidP="008C22F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Campaña para Recaudar Fondos para </w:t>
                            </w:r>
                            <w:proofErr w:type="spellStart"/>
                            <w:r w:rsidRPr="00D82C07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  <w:t>Savers</w:t>
                            </w:r>
                            <w:proofErr w:type="spellEnd"/>
                            <w:r w:rsidRPr="00D82C07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 </w:t>
                            </w:r>
                          </w:p>
                          <w:p w:rsidR="00412AD0" w:rsidRPr="00D82C07" w:rsidRDefault="00412AD0" w:rsidP="008948AB">
                            <w:pPr>
                              <w:shd w:val="clear" w:color="auto" w:fill="FFFFFF"/>
                              <w:tabs>
                                <w:tab w:val="left" w:pos="900"/>
                              </w:tabs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¡Hemos empezado un Año Nuevo y es hora de organizarse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!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Empiece limpiando sus armarios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salones de juego</w:t>
                            </w:r>
                            <w:r w:rsidR="0031430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, etc.</w:t>
                            </w:r>
                            <w:r w:rsidR="0098665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a la vez </w:t>
                            </w:r>
                            <w:r w:rsidR="00986650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que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ayuda a recaudar fondos </w:t>
                            </w:r>
                            <w:r w:rsidR="00B42C39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¡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para su escuela! </w:t>
                            </w:r>
                            <w:proofErr w:type="spellStart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Savers</w:t>
                            </w:r>
                            <w:proofErr w:type="spellEnd"/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pagará a la Escuela Roosevelt $0.20 por cada libra de donaciones que recaudemos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. 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¡Traiga sus viejas prendas, ropa </w:t>
                            </w:r>
                            <w:r w:rsidR="00171241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de cama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juguetes, libros y </w:t>
                            </w:r>
                            <w:r w:rsidR="000225F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otras cosas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más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!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Se colocará una lista completa de donaciones aceptadas en el sitio de internet de la escuela y en la página de Facebook de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SPC.</w:t>
                            </w:r>
                          </w:p>
                          <w:p w:rsidR="00412AD0" w:rsidRPr="00D82C07" w:rsidRDefault="00412AD0" w:rsidP="008948AB">
                            <w:pPr>
                              <w:shd w:val="clear" w:color="auto" w:fill="FFFFFF"/>
                              <w:tabs>
                                <w:tab w:val="left" w:pos="900"/>
                              </w:tabs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Se pueden dejar las donaciones antes de las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2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de la tarde en la puerta de atrás, pasando las escaleras de la cafetería del plantel alto (habrá un cartel en la puerta). Recaudaremos donaciones desde hoy hasta el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1/25.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Todas las ganancias de la campaña se dividirán entre los grados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2-8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para cubrir los costos de excursiones escolares o actividades del final del año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. </w:t>
                            </w:r>
                          </w:p>
                          <w:p w:rsidR="00412AD0" w:rsidRPr="00B53E57" w:rsidRDefault="00412AD0" w:rsidP="00E234C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8"/>
                                <w:szCs w:val="18"/>
                                <w:lang w:val="es-ES_tradnl" w:eastAsia="en-US"/>
                              </w:rPr>
                            </w:pPr>
                          </w:p>
                          <w:p w:rsidR="00412AD0" w:rsidRPr="00D82C07" w:rsidRDefault="00412AD0" w:rsidP="003076C4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4"/>
                                <w:szCs w:val="24"/>
                                <w:lang w:val="es-ES_tradnl" w:eastAsia="en-US"/>
                              </w:rPr>
                              <w:t xml:space="preserve">Noticias sobre la Biblioteca </w:t>
                            </w:r>
                          </w:p>
                          <w:p w:rsidR="00412AD0" w:rsidRPr="00D82C07" w:rsidRDefault="00412AD0" w:rsidP="008948AB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Los alumnos en los grados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2-5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realmente están disfrutando de su tiempo en la biblioteca y prestando libros dos veces al mes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Actualmente tenemos dos padres de la Escuela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Roosevelt: </w:t>
                            </w:r>
                            <w:proofErr w:type="spellStart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Barbara</w:t>
                            </w:r>
                            <w:proofErr w:type="spellEnd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proofErr w:type="spellStart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Dixey</w:t>
                            </w:r>
                            <w:proofErr w:type="spellEnd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y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proofErr w:type="spellStart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Whitley</w:t>
                            </w:r>
                            <w:proofErr w:type="spellEnd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proofErr w:type="spellStart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Frost</w:t>
                            </w:r>
                            <w:proofErr w:type="spellEnd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que están ayudándonos como n</w:t>
                            </w:r>
                            <w:r w:rsidR="00F123EE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uestros voluntarios de nuestra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campaña “El Leer Cambia La Vida.”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¡Pero precisamos más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!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Si se encuentra libre el primer y el tercer miércoles del mes y podría donar 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2-4 ho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ras por favor, comuníquese </w:t>
                            </w:r>
                            <w:proofErr w:type="spellStart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Joni</w:t>
                            </w:r>
                            <w:proofErr w:type="spellEnd"/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Davies (</w:t>
                            </w:r>
                            <w:hyperlink r:id="rId12" w:history="1">
                              <w:r w:rsidRPr="00D82C07">
                                <w:rPr>
                                  <w:rStyle w:val="Hyperlink"/>
                                  <w:rFonts w:ascii="Comic Sans MS" w:eastAsia="Times New Roman" w:hAnsi="Comic Sans MS" w:cs="Arial"/>
                                  <w:sz w:val="20"/>
                                  <w:szCs w:val="20"/>
                                  <w:lang w:val="es-ES_tradnl" w:eastAsia="en-US"/>
                                </w:rPr>
                                <w:t>jdavies@bostonpublicschools.org</w:t>
                              </w:r>
                            </w:hyperlink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) o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Mrs. Sheridan (</w:t>
                            </w:r>
                            <w:hyperlink r:id="rId13" w:history="1">
                              <w:r w:rsidRPr="00D82C07">
                                <w:rPr>
                                  <w:rStyle w:val="Hyperlink"/>
                                  <w:rFonts w:ascii="Comic Sans MS" w:eastAsia="Times New Roman" w:hAnsi="Comic Sans MS" w:cs="Arial"/>
                                  <w:sz w:val="20"/>
                                  <w:szCs w:val="20"/>
                                  <w:lang w:val="es-ES_tradnl" w:eastAsia="en-US"/>
                                </w:rPr>
                                <w:t>lsheridan@bostonpublicschools.org</w:t>
                              </w:r>
                            </w:hyperlink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) para servir de voluntario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!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¡Gracias</w:t>
                            </w:r>
                            <w:r w:rsidRPr="00D82C07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!</w:t>
                            </w:r>
                          </w:p>
                          <w:p w:rsidR="00412AD0" w:rsidRPr="00D82C07" w:rsidRDefault="00412AD0" w:rsidP="00E234C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</w:pPr>
                          </w:p>
                          <w:p w:rsidR="00412AD0" w:rsidRPr="00D82C07" w:rsidRDefault="00412AD0" w:rsidP="0037617C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</w:p>
                          <w:p w:rsidR="00412AD0" w:rsidRPr="00D82C07" w:rsidRDefault="00412AD0" w:rsidP="0037617C">
                            <w:pP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  <w:p w:rsidR="00412AD0" w:rsidRPr="00D82C07" w:rsidRDefault="00412AD0" w:rsidP="000002FE">
                            <w:pPr>
                              <w:pStyle w:val="NoSpacing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34" type="#_x0000_t202" style="position:absolute;margin-left:-17.75pt;margin-top:-155.05pt;width:313pt;height:727.1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" fillcolor="white [3201]" strokecolor="#6076b4 [3204]" strokeweight="2.25pt">
                <v:textbox>
                  <w:txbxContent>
                    <w:p w14:paraId="02FEBB5E" w14:textId="26195826" w:rsidR="00412AD0" w:rsidRPr="00D82C07" w:rsidRDefault="00412AD0" w:rsidP="0037617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000000"/>
                          <w:sz w:val="20"/>
                          <w:szCs w:val="20"/>
                          <w:lang w:val="es-ES_tradnl" w:eastAsia="en-US"/>
                        </w:rPr>
                      </w:pPr>
                      <w:r w:rsidRPr="00D82C07">
                        <w:rPr>
                          <w:lang w:val="es-ES_tradnl"/>
                        </w:rPr>
                        <w:t> 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Próximo Evento de </w:t>
                      </w:r>
                      <w:r w:rsidR="00127973">
                        <w:rPr>
                          <w:rFonts w:ascii="Comic Sans MS" w:eastAsia="Times New Roman" w:hAnsi="Comic Sans MS" w:cs="Arial"/>
                          <w:b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Recaudación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de Fondos </w:t>
                      </w:r>
                    </w:p>
                    <w:p w14:paraId="0166B628" w14:textId="030CF0E0" w:rsidR="00412AD0" w:rsidRPr="00D82C07" w:rsidRDefault="00412AD0" w:rsidP="008948AB">
                      <w:pPr>
                        <w:shd w:val="clear" w:color="auto" w:fill="FFFFFF"/>
                        <w:spacing w:after="0" w:line="216" w:lineRule="auto"/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¡Los Amigos de la Escuela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Roosevelt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están planificando nuestro evento anual de </w:t>
                      </w:r>
                      <w:r w:rsidR="003A4B24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recaudaci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ón de fondos que tomará lugar el viernes, 31 de Marzo en la Biblioteca de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Hyde Park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! Es un lugar maravilloso con áreas para</w:t>
                      </w:r>
                      <w:r w:rsidR="00E41EEC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la venta de bebidas alcohólicas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, entretenimiento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comida y para socializar. Además, hay bastante sitio donde </w:t>
                      </w:r>
                      <w:r w:rsidR="004E73FE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estacionar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se gratis</w:t>
                      </w:r>
                      <w:r w:rsidR="000F6A4A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al cruzar la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calle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. P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or favor anote la fecha en su calendario</w:t>
                      </w:r>
                      <w:r w:rsidR="003C073E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desde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ahora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</w:p>
                    <w:p w14:paraId="5C66C811" w14:textId="79913359" w:rsidR="00412AD0" w:rsidRPr="00D82C07" w:rsidRDefault="00412AD0" w:rsidP="008948AB">
                      <w:pPr>
                        <w:spacing w:line="216" w:lineRule="auto"/>
                        <w:rPr>
                          <w:rFonts w:ascii="Times" w:eastAsia="Times New Roman" w:hAnsi="Time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Hemos programado nuestra próxima reunión para empezar a planificar el evento para </w:t>
                      </w:r>
                      <w:r w:rsidR="00174F2C">
                        <w:rPr>
                          <w:rFonts w:ascii="Comic Sans MS" w:eastAsia="Times New Roman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el lunes, 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9 de enero a las 3:30pm en el</w:t>
                      </w:r>
                      <w:r w:rsidRPr="00D82C07">
                        <w:rPr>
                          <w:rFonts w:ascii="Comic Sans MS" w:eastAsia="Times New Roman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 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lang w:val="es-ES_tradnl" w:eastAsia="en-US"/>
                        </w:rPr>
                        <w:t>plantel bajo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.  Necesitamos considerar el entretenimiento, comida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/be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bidas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consiguiendo donaciones de productos/servicios para la subasta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 w:rsidR="00174F2C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etc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.  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Si no puede asistir pero desea ayudar (y conocer a </w:t>
                      </w:r>
                      <w:r w:rsidR="00174F2C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alg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unos  nuevos padres de la Escuela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Roosevelt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), por favor envíe un correo electrónico a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Kim </w:t>
                      </w:r>
                      <w:proofErr w:type="spellStart"/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Goff</w:t>
                      </w:r>
                      <w:proofErr w:type="spellEnd"/>
                      <w:r w:rsidRPr="00D82C07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at </w:t>
                      </w:r>
                      <w:hyperlink r:id="rId14" w:history="1">
                        <w:r w:rsidRPr="00D82C07">
                          <w:rPr>
                            <w:rStyle w:val="Hyperlink"/>
                            <w:rFonts w:ascii="Arial" w:eastAsia="Times New Roman" w:hAnsi="Arial" w:cs="Arial"/>
                            <w:sz w:val="20"/>
                            <w:szCs w:val="20"/>
                            <w:shd w:val="clear" w:color="auto" w:fill="FFFFFF"/>
                            <w:lang w:val="es-ES_tradnl" w:eastAsia="en-US"/>
                          </w:rPr>
                          <w:t>goff.kimberly@gmail.com</w:t>
                        </w:r>
                      </w:hyperlink>
                      <w:r w:rsidRPr="00D82C07">
                        <w:rPr>
                          <w:rFonts w:ascii="Arial" w:eastAsia="Times New Roman" w:hAnsi="Arial" w:cs="Arial"/>
                          <w:color w:val="222222"/>
                          <w:sz w:val="20"/>
                          <w:szCs w:val="20"/>
                          <w:shd w:val="clear" w:color="auto" w:fill="FFFFFF"/>
                          <w:lang w:val="es-ES_tradnl" w:eastAsia="en-US"/>
                        </w:rPr>
                        <w:t xml:space="preserve">. </w:t>
                      </w:r>
                      <w:r w:rsidRPr="00D82C07">
                        <w:rPr>
                          <w:rFonts w:ascii="Comic Sans MS" w:hAnsi="Comic Sans MS"/>
                          <w:b/>
                          <w:color w:val="FFFFFF" w:themeColor="background1"/>
                          <w:lang w:val="es-ES_tradnl"/>
                        </w:rPr>
                        <w:t>22</w:t>
                      </w:r>
                    </w:p>
                    <w:p w14:paraId="6E16131A" w14:textId="40BE616B" w:rsidR="00412AD0" w:rsidRPr="00D82C07" w:rsidRDefault="00412AD0" w:rsidP="003076C4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  <w:t xml:space="preserve">Plantel Bajo </w:t>
                      </w:r>
                    </w:p>
                    <w:p w14:paraId="5FE7BEDC" w14:textId="1E4CA060" w:rsidR="00412AD0" w:rsidRPr="00D82C07" w:rsidRDefault="00412AD0" w:rsidP="003076C4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 w:val="19"/>
                          <w:szCs w:val="19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  <w:t xml:space="preserve">Procedimientos de Llegada y Salida </w:t>
                      </w:r>
                    </w:p>
                    <w:p w14:paraId="5891E5D9" w14:textId="7CFFA475" w:rsidR="00412AD0" w:rsidRDefault="00412AD0" w:rsidP="008948AB">
                      <w:pPr>
                        <w:shd w:val="clear" w:color="auto" w:fill="FFFFFF"/>
                        <w:spacing w:after="0" w:line="216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Se </w:t>
                      </w:r>
                      <w:r w:rsidR="00F9042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les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recuerda</w:t>
                      </w:r>
                      <w:r w:rsidR="00FB2E88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a los padres que no se puede estacionar </w:t>
                      </w:r>
                      <w:r w:rsidR="00472EAC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al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lado de la escuela. Esto se ha vuelto una cuestión de seguridad recientemente, dado que los carros salen a la vez que los alumnos tratan de cruzar la calle mientras que los buses también</w:t>
                      </w:r>
                      <w:r w:rsidR="00D73744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tienen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que caber en la calle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. P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or favor </w:t>
                      </w:r>
                      <w:r w:rsidR="00BF3FC8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estacionen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solamente en el lado opuesto de la calle y acompañe a su hijo a la entrada del gimnasio. Si recibimos gran</w:t>
                      </w:r>
                      <w:r w:rsidR="00685022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d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es cantidades de nieve, puede que tengamos que ajustar esta política pero les avisaríamos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 w:rsidR="00A9082C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Agradecemos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su colaboración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.</w:t>
                      </w:r>
                    </w:p>
                    <w:p w14:paraId="7ECDFF4F" w14:textId="77777777" w:rsidR="00412AD0" w:rsidRPr="00B53E57" w:rsidRDefault="00412AD0" w:rsidP="00E234C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</w:pPr>
                    </w:p>
                    <w:p w14:paraId="702B8D32" w14:textId="15A53CFF" w:rsidR="00412AD0" w:rsidRPr="00D82C07" w:rsidRDefault="00412AD0" w:rsidP="008C22F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  <w:t xml:space="preserve">Campaña para Recaudar Fondos para </w:t>
                      </w:r>
                      <w:proofErr w:type="spellStart"/>
                      <w:r w:rsidRPr="00D82C07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  <w:t>Savers</w:t>
                      </w:r>
                      <w:proofErr w:type="spellEnd"/>
                      <w:r w:rsidRPr="00D82C07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  <w:t xml:space="preserve"> </w:t>
                      </w:r>
                    </w:p>
                    <w:p w14:paraId="675AB09A" w14:textId="4817F1F2" w:rsidR="00412AD0" w:rsidRPr="00D82C07" w:rsidRDefault="00412AD0" w:rsidP="008948AB">
                      <w:pPr>
                        <w:shd w:val="clear" w:color="auto" w:fill="FFFFFF"/>
                        <w:tabs>
                          <w:tab w:val="left" w:pos="900"/>
                        </w:tabs>
                        <w:spacing w:after="0" w:line="216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¡Hemos empezado un Año Nuevo y es hora de organizarse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!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Empiece limpiando sus armarios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salones de juego</w:t>
                      </w:r>
                      <w:r w:rsidR="0031430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, etc.</w:t>
                      </w:r>
                      <w:r w:rsidR="0098665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a la vez </w:t>
                      </w:r>
                      <w:r w:rsidR="00986650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que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ayuda a recaudar fondos </w:t>
                      </w:r>
                      <w:r w:rsidR="00B42C39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¡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para su escuela! </w:t>
                      </w:r>
                      <w:proofErr w:type="spellStart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Savers</w:t>
                      </w:r>
                      <w:proofErr w:type="spellEnd"/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pagará a la Escuela Roosevelt $0.20 por cada libra de donaciones que recaudemos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. 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¡Traiga sus viejas prendas, ropa </w:t>
                      </w:r>
                      <w:r w:rsidR="00171241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de cama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, juguetes, libros y </w:t>
                      </w:r>
                      <w:r w:rsidR="000225F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otras cosas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más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!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Se colocará una lista completa de donaciones aceptadas en el sitio de internet de la escuela y en la página de Facebook de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SPC.</w:t>
                      </w:r>
                    </w:p>
                    <w:p w14:paraId="1D35F324" w14:textId="59A9AD60" w:rsidR="00412AD0" w:rsidRPr="00D82C07" w:rsidRDefault="00412AD0" w:rsidP="008948AB">
                      <w:pPr>
                        <w:shd w:val="clear" w:color="auto" w:fill="FFFFFF"/>
                        <w:tabs>
                          <w:tab w:val="left" w:pos="900"/>
                        </w:tabs>
                        <w:spacing w:after="0" w:line="216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Se pueden dejar las donaciones antes de las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2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de la tarde en la puerta de atrás, pasando las escaleras de la cafetería del plantel alto (habrá un cartel en la puerta). Recaudaremos donaciones desde hoy hasta el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1/25.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Todas las ganancias de la campaña se dividirán entre los grados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2-8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para cubrir los costos de excursiones escolares o actividades del final del año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. </w:t>
                      </w:r>
                    </w:p>
                    <w:p w14:paraId="39BD74D6" w14:textId="77777777" w:rsidR="00412AD0" w:rsidRPr="00B53E57" w:rsidRDefault="00412AD0" w:rsidP="00E234C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18"/>
                          <w:szCs w:val="18"/>
                          <w:lang w:val="es-ES_tradnl" w:eastAsia="en-US"/>
                        </w:rPr>
                      </w:pPr>
                    </w:p>
                    <w:p w14:paraId="3437F788" w14:textId="1945D00F" w:rsidR="00412AD0" w:rsidRPr="00D82C07" w:rsidRDefault="00412AD0" w:rsidP="003076C4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4"/>
                          <w:szCs w:val="24"/>
                          <w:lang w:val="es-ES_tradnl" w:eastAsia="en-US"/>
                        </w:rPr>
                        <w:t xml:space="preserve">Noticias sobre la Biblioteca </w:t>
                      </w:r>
                    </w:p>
                    <w:p w14:paraId="621FE250" w14:textId="3D53FB0C" w:rsidR="00412AD0" w:rsidRPr="00D82C07" w:rsidRDefault="00412AD0" w:rsidP="008948AB">
                      <w:pPr>
                        <w:shd w:val="clear" w:color="auto" w:fill="FFFFFF"/>
                        <w:spacing w:after="0" w:line="216" w:lineRule="auto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Los alumnos en los grados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2-5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realmente están disfrutando de su tiempo en la biblioteca y prestando libros dos veces al mes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Actualmente tenemos dos padres de la Escuela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Roosevelt: </w:t>
                      </w:r>
                      <w:proofErr w:type="spellStart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Barbara</w:t>
                      </w:r>
                      <w:proofErr w:type="spellEnd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proofErr w:type="spellStart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Dixey</w:t>
                      </w:r>
                      <w:proofErr w:type="spellEnd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y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proofErr w:type="spellStart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Whitley</w:t>
                      </w:r>
                      <w:proofErr w:type="spellEnd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proofErr w:type="spellStart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Frost</w:t>
                      </w:r>
                      <w:proofErr w:type="spellEnd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que están ayudándonos como n</w:t>
                      </w:r>
                      <w:r w:rsidR="00F123EE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uestros voluntarios de nuestra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campaña “El Leer Cambia La Vida.”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¡Pero precisamos más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!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Si se encuentra libre el primer y el tercer miércoles del mes y podría donar 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2-4 ho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ras por favor, comuníquese </w:t>
                      </w:r>
                      <w:proofErr w:type="spellStart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Joni</w:t>
                      </w:r>
                      <w:proofErr w:type="spellEnd"/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Davies (</w:t>
                      </w:r>
                      <w:hyperlink r:id="rId15" w:history="1">
                        <w:r w:rsidRPr="00D82C07">
                          <w:rPr>
                            <w:rStyle w:val="Hyperlink"/>
                            <w:rFonts w:ascii="Comic Sans MS" w:eastAsia="Times New Roman" w:hAnsi="Comic Sans MS" w:cs="Arial"/>
                            <w:sz w:val="20"/>
                            <w:szCs w:val="20"/>
                            <w:lang w:val="es-ES_tradnl" w:eastAsia="en-US"/>
                          </w:rPr>
                          <w:t>jdavies@bostonpublicschools.org</w:t>
                        </w:r>
                      </w:hyperlink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) o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Mrs. Sheridan (</w:t>
                      </w:r>
                      <w:hyperlink r:id="rId16" w:history="1">
                        <w:r w:rsidRPr="00D82C07">
                          <w:rPr>
                            <w:rStyle w:val="Hyperlink"/>
                            <w:rFonts w:ascii="Comic Sans MS" w:eastAsia="Times New Roman" w:hAnsi="Comic Sans MS" w:cs="Arial"/>
                            <w:sz w:val="20"/>
                            <w:szCs w:val="20"/>
                            <w:lang w:val="es-ES_tradnl" w:eastAsia="en-US"/>
                          </w:rPr>
                          <w:t>lsheridan@bostonpublicschools.org</w:t>
                        </w:r>
                      </w:hyperlink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) para servir de voluntario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!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¡Gracias</w:t>
                      </w:r>
                      <w:r w:rsidRPr="00D82C07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!</w:t>
                      </w:r>
                    </w:p>
                    <w:p w14:paraId="7C3A02F5" w14:textId="77777777" w:rsidR="00412AD0" w:rsidRPr="00D82C07" w:rsidRDefault="00412AD0" w:rsidP="00E234C2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19"/>
                          <w:szCs w:val="19"/>
                          <w:lang w:val="es-ES_tradnl" w:eastAsia="en-US"/>
                        </w:rPr>
                      </w:pPr>
                    </w:p>
                    <w:p w14:paraId="5890606C" w14:textId="77777777" w:rsidR="00412AD0" w:rsidRPr="00D82C07" w:rsidRDefault="00412AD0" w:rsidP="0037617C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</w:pPr>
                    </w:p>
                    <w:p w14:paraId="35CFECF8" w14:textId="77777777" w:rsidR="00412AD0" w:rsidRPr="00D82C07" w:rsidRDefault="00412AD0" w:rsidP="0037617C">
                      <w:pP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</w:p>
                    <w:p w14:paraId="04C2C8DA" w14:textId="77777777" w:rsidR="00412AD0" w:rsidRPr="00D82C07" w:rsidRDefault="00412AD0" w:rsidP="000002FE">
                      <w:pPr>
                        <w:pStyle w:val="NoSpacing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B2156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A83EEBD" wp14:editId="726A93A9">
                <wp:simplePos x="0" y="0"/>
                <wp:positionH relativeFrom="column">
                  <wp:posOffset>3909695</wp:posOffset>
                </wp:positionH>
                <wp:positionV relativeFrom="paragraph">
                  <wp:posOffset>-1967865</wp:posOffset>
                </wp:positionV>
                <wp:extent cx="2997200" cy="4521200"/>
                <wp:effectExtent l="19050" t="19050" r="1270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45212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365906" w:rsidRDefault="00412AD0" w:rsidP="00B3696E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  <w:t xml:space="preserve">Estudios Sociales </w:t>
                            </w:r>
                            <w:r w:rsidRPr="00365906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  <w:t xml:space="preserve">6-8 </w:t>
                            </w:r>
                          </w:p>
                          <w:p w:rsidR="00412AD0" w:rsidRPr="00365906" w:rsidRDefault="00412AD0" w:rsidP="00364C7C">
                            <w:pPr>
                              <w:spacing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 w:rsidRPr="00365906">
                              <w:rPr>
                                <w:rFonts w:ascii="Euphemia UCAS" w:eastAsia="Times New Roman" w:hAnsi="Euphemia UCAS" w:cs="Euphemia UCAS"/>
                                <w:color w:val="FFFFFF"/>
                                <w:sz w:val="20"/>
                                <w:szCs w:val="20"/>
                                <w:lang w:val="es-ES_tradnl" w:eastAsia="en-US"/>
                              </w:rPr>
                              <w:t>ᐧ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Hay muchas cosas emocionantes ocurriendo en Estudios Sociales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El séptimo grado ha comenzado sus estudios de Geografía Mundial aprendiendo sobre Latinoamérica. Examinamos el aumento de población</w:t>
                            </w:r>
                            <w:r w:rsidR="003C289E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en la Ciudad de Méx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ico y huracanes en el Caribe</w:t>
                            </w:r>
                            <w:r w:rsidR="00C67E0A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El séptimo grado también </w:t>
                            </w:r>
                            <w:r w:rsidR="008832B0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h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a comenzado a participar en “Global </w:t>
                            </w:r>
                            <w:proofErr w:type="spellStart"/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Scholars</w:t>
                            </w:r>
                            <w:proofErr w:type="spellEnd"/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”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una comunidad por internet donde los alumnos de todo el mundo pueden discutir asuntos internacionales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Ha sido interesante descubrir todo lo que tenemos en común con estudiantes de nuestras edades por todo el mundo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.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Los de octavo</w:t>
                            </w:r>
                            <w:r w:rsidR="0045535A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grado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indagaron las elecciones presidenciales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Investigamos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, discu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timos y debatimos muchos aspectos de ambos candidatos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Examinamos todos los asuntos y votamos de manera informada en nuestras Elecciones Simuladas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Definitivamente fue una temporada interesante para estudiar la Cívica y nos quedamos envueltos en los resultados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Continuamos con una investigación detallada de la Constitución y de cómo se organiza nuestro gobierno</w:t>
                            </w:r>
                            <w:r w:rsidRPr="0036590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.</w:t>
                            </w:r>
                          </w:p>
                          <w:p w:rsidR="00412AD0" w:rsidRPr="00365906" w:rsidRDefault="00412AD0" w:rsidP="00B60F1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</w:pPr>
                          </w:p>
                          <w:p w:rsidR="00412AD0" w:rsidRPr="00365906" w:rsidRDefault="00412AD0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5" type="#_x0000_t202" style="position:absolute;margin-left:307.85pt;margin-top:-154.9pt;width:236pt;height:356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" fillcolor="white [3201]" strokecolor="#6076b4 [3204]" strokeweight="2.25pt">
                <v:textbox>
                  <w:txbxContent>
                    <w:p w14:paraId="7B7CEB83" w14:textId="4A0B9B52" w:rsidR="00412AD0" w:rsidRPr="00365906" w:rsidRDefault="00412AD0" w:rsidP="00B3696E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9"/>
                          <w:szCs w:val="19"/>
                          <w:lang w:val="es-ES_tradnl" w:eastAsia="en-US"/>
                        </w:rPr>
                        <w:t xml:space="preserve">Estudios Sociales </w:t>
                      </w:r>
                      <w:r w:rsidRPr="00365906"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19"/>
                          <w:szCs w:val="19"/>
                          <w:lang w:val="es-ES_tradnl" w:eastAsia="en-US"/>
                        </w:rPr>
                        <w:t xml:space="preserve">6-8 </w:t>
                      </w:r>
                    </w:p>
                    <w:p w14:paraId="0263FB67" w14:textId="5D60F760" w:rsidR="00412AD0" w:rsidRPr="00365906" w:rsidRDefault="00412AD0" w:rsidP="00364C7C">
                      <w:pPr>
                        <w:spacing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 w:rsidRPr="00365906">
                        <w:rPr>
                          <w:rFonts w:ascii="Euphemia UCAS" w:eastAsia="Times New Roman" w:hAnsi="Euphemia UCAS" w:cs="Euphemia UCAS"/>
                          <w:color w:val="FFFFFF"/>
                          <w:sz w:val="20"/>
                          <w:szCs w:val="20"/>
                          <w:lang w:val="es-ES_tradnl" w:eastAsia="en-US"/>
                        </w:rPr>
                        <w:t>ᐧ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Hay muchas cosas emocionantes ocurriendo en Estudios Sociales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El séptimo grado ha comenzado sus estudios de Geografía Mundial aprendiendo sobre Latinoamérica. Examinamos el aumento de población</w:t>
                      </w:r>
                      <w:r w:rsidR="003C289E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en la Ciudad de Méx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ico y huracanes en el Caribe</w:t>
                      </w:r>
                      <w:r w:rsidR="00C67E0A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El séptimo grado también </w:t>
                      </w:r>
                      <w:r w:rsidR="008832B0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h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a comenzado a participar en “Global </w:t>
                      </w:r>
                      <w:proofErr w:type="spellStart"/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Scholars</w:t>
                      </w:r>
                      <w:proofErr w:type="spellEnd"/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”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una comunidad por internet donde los alumnos de todo el mundo pueden discutir asuntos internacionales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Ha sido interesante descubrir todo lo que tenemos en común con estudiantes de nuestras edades por todo el mundo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.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Los de octavo</w:t>
                      </w:r>
                      <w:r w:rsidR="0045535A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grado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indagaron las elecciones presidenciales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Investigamos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, discu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timos y debatimos muchos aspectos de ambos candidatos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Examinamos todos los asuntos y votamos de manera informada en nuestras Elecciones Simuladas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Definitivamente fue una temporada interesante para estudiar la Cívica y nos quedamos envueltos en los resultados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Continuamos con una investigación detallada de la Constitución y de cómo se organiza nuestro gobierno</w:t>
                      </w:r>
                      <w:r w:rsidRPr="0036590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.</w:t>
                      </w:r>
                    </w:p>
                    <w:p w14:paraId="50B046CE" w14:textId="77777777" w:rsidR="00412AD0" w:rsidRPr="00365906" w:rsidRDefault="00412AD0" w:rsidP="00B60F12">
                      <w:pPr>
                        <w:shd w:val="clear" w:color="auto" w:fill="FFFFFF"/>
                        <w:spacing w:after="0" w:line="240" w:lineRule="auto"/>
                        <w:rPr>
                          <w:rFonts w:ascii="Arial" w:eastAsia="Times New Roman" w:hAnsi="Arial" w:cs="Arial"/>
                          <w:color w:val="222222"/>
                          <w:sz w:val="19"/>
                          <w:szCs w:val="19"/>
                          <w:lang w:val="es-ES_tradnl" w:eastAsia="en-US"/>
                        </w:rPr>
                      </w:pPr>
                    </w:p>
                    <w:p w14:paraId="15992302" w14:textId="77777777" w:rsidR="00412AD0" w:rsidRPr="00365906" w:rsidRDefault="00412AD0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43D0B" w:rsidRPr="00255261" w:rsidRDefault="00043D0B" w:rsidP="00255261">
      <w:pPr>
        <w:sectPr w:rsidR="00043D0B" w:rsidRPr="00255261" w:rsidSect="00D65F0E">
          <w:type w:val="continuous"/>
          <w:pgSz w:w="12240" w:h="15840"/>
          <w:pgMar w:top="3312" w:right="936" w:bottom="360" w:left="936" w:header="270" w:footer="720" w:gutter="0"/>
          <w:cols w:space="720"/>
          <w:docGrid w:linePitch="360"/>
        </w:sectPr>
      </w:pPr>
    </w:p>
    <w:p w:rsidR="0048752D" w:rsidRDefault="009E1ECB" w:rsidP="00C45FB1">
      <w:pPr>
        <w:pStyle w:val="Heading1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7DAFB3C6" wp14:editId="5890BD05">
                <wp:extent cx="304800" cy="304800"/>
                <wp:effectExtent l="0" t="0" r="0" b="0"/>
                <wp:docPr id="28" name="AutoShape 12" descr="Displaying IMG_25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Displaying IMG_253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" filled="f" stroked="f">
                <o:lock v:ext="edit" aspectratio="t"/>
                <w10:anchorlock/>
              </v:rect>
            </w:pict>
          </mc:Fallback>
        </mc:AlternateContent>
      </w:r>
      <w:r w:rsidR="00852CDE">
        <w:rPr>
          <w:noProof/>
        </w:rPr>
        <mc:AlternateContent>
          <mc:Choice Requires="wps">
            <w:drawing>
              <wp:inline distT="0" distB="0" distL="0" distR="0" wp14:anchorId="43B06007" wp14:editId="6060C601">
                <wp:extent cx="304800" cy="304800"/>
                <wp:effectExtent l="0" t="0" r="0" b="0"/>
                <wp:docPr id="2" name="AutoShape 2" descr="View photo in mess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View photo in messag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/FU0vcUCAADV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7B990FEB" wp14:editId="3A04985E">
                <wp:extent cx="105600" cy="558800"/>
                <wp:effectExtent l="0" t="0" r="8890" b="0"/>
                <wp:docPr id="8" name="AutoShape 9" descr="Displaying IMG_25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H="1" flipV="1">
                          <a:off x="0" y="0"/>
                          <a:ext cx="10560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9" o:spid="_x0000_s1026" alt="Displaying IMG_2536.JPG" style="width:8.3pt;height:44pt;flip:x 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" filled="f" stroked="f">
                <o:lock v:ext="edit" aspectratio="t"/>
                <w10:anchorlock/>
              </v:rect>
            </w:pict>
          </mc:Fallback>
        </mc:AlternateContent>
      </w:r>
      <w:r w:rsidRPr="009E1ECB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5D561A80" wp14:editId="4B437DDC">
                <wp:extent cx="304800" cy="304800"/>
                <wp:effectExtent l="0" t="0" r="0" b="0"/>
                <wp:docPr id="24" name="AutoShape 5" descr="Displaying IMG_25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Displaying IMG_2537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PgcYe7MAgAA2A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  <w:r w:rsidRPr="009E1ECB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77404732" wp14:editId="77F8470A">
                <wp:extent cx="304800" cy="304800"/>
                <wp:effectExtent l="0" t="0" r="0" b="0"/>
                <wp:docPr id="25" name="AutoShape 7" descr="Displaying IMG_25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7" o:spid="_x0000_s1026" alt="Displaying IMG_2536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CHPIubMAgAA2A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</w:p>
    <w:p w:rsidR="003438FC" w:rsidRDefault="003438FC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ACA50D5" wp14:editId="0E8BBB25">
                <wp:simplePos x="0" y="0"/>
                <wp:positionH relativeFrom="column">
                  <wp:posOffset>3945255</wp:posOffset>
                </wp:positionH>
                <wp:positionV relativeFrom="paragraph">
                  <wp:posOffset>3317240</wp:posOffset>
                </wp:positionV>
                <wp:extent cx="2961005" cy="3130550"/>
                <wp:effectExtent l="19050" t="19050" r="10795" b="1270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2961005" cy="31305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Escuela </w:t>
                            </w:r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Franklin D. Roosevelt 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Directora </w:t>
                            </w:r>
                            <w:proofErr w:type="spellStart"/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Lynda</w:t>
                            </w:r>
                            <w:proofErr w:type="spellEnd"/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-Lee Sheridan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Asistente Directora </w:t>
                            </w:r>
                            <w:proofErr w:type="spellStart"/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Bannet</w:t>
                            </w:r>
                            <w:proofErr w:type="spellEnd"/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Steele</w:t>
                            </w:r>
                            <w:proofErr w:type="spellEnd"/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Plantel Alto</w:t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: 95 </w:t>
                            </w:r>
                            <w:proofErr w:type="spellStart"/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Needham</w:t>
                            </w:r>
                            <w:proofErr w:type="spellEnd"/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 Road, Hyde Park, MA 02136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T</w:t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: 617-635-8676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F: 617-635-8679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Plantel Bajo</w:t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: 30 </w:t>
                            </w:r>
                            <w:proofErr w:type="spellStart"/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Millstone</w:t>
                            </w:r>
                            <w:proofErr w:type="spellEnd"/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 Road, Hyde Park, MA 02136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T</w:t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: 617-635-9280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F: 617-635-9284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Por favor visite nuestro sitio internet en </w:t>
                            </w:r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bostonpublicschools.org/Roosevelt</w:t>
                            </w:r>
                          </w:p>
                          <w:p w:rsidR="00412AD0" w:rsidRPr="001213C3" w:rsidRDefault="00412AD0" w:rsidP="00A0028F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Para encontrar toda la información sobre la escuela y las páginas de las clases individuales</w:t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También puede mantenerse informado a través de </w:t>
                            </w:r>
                            <w:proofErr w:type="spellStart"/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Twitter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>:</w:t>
                            </w:r>
                            <w:r w:rsidRPr="001213C3">
                              <w:rPr>
                                <w:rFonts w:ascii="Comic Sans MS" w:hAnsi="Comic Sans MS"/>
                                <w:b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r w:rsidRPr="001213C3">
                              <w:rPr>
                                <w:rFonts w:ascii="Comic Sans MS" w:hAnsi="Comic Sans MS"/>
                                <w:b/>
                                <w:lang w:val="es-ES_tradnl"/>
                              </w:rPr>
                              <w:t>@RooseveltK8BPS</w:t>
                            </w: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  <w:p w:rsidR="00412AD0" w:rsidRPr="001213C3" w:rsidRDefault="00412AD0" w:rsidP="00735160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  <w:r w:rsidRPr="001213C3">
                              <w:rPr>
                                <w:rFonts w:ascii="Comic Sans MS" w:hAnsi="Comic Sans MS"/>
                                <w:color w:val="2F5897" w:themeColor="text2"/>
                                <w:sz w:val="20"/>
                                <w:szCs w:val="20"/>
                                <w:lang w:val="es-ES_tradnl"/>
                              </w:rPr>
                              <w:tab/>
                            </w:r>
                          </w:p>
                          <w:p w:rsidR="00412AD0" w:rsidRPr="001213C3" w:rsidRDefault="00412AD0">
                            <w:pPr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6" type="#_x0000_t202" style="position:absolute;margin-left:310.65pt;margin-top:261.2pt;width:233.15pt;height:246.5pt;rotation:180;flip:y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" fillcolor="white [3201]" strokecolor="#6076b4 [3204]" strokeweight="2.25pt">
                <v:textbox>
                  <w:txbxContent>
                    <w:p w14:paraId="00ACD75D" w14:textId="216E50A7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Escuela </w:t>
                      </w:r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Franklin D. Roosevelt </w:t>
                      </w:r>
                    </w:p>
                    <w:p w14:paraId="01CEC77B" w14:textId="73A7ECBF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Directora </w:t>
                      </w:r>
                      <w:proofErr w:type="spellStart"/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Lynda</w:t>
                      </w:r>
                      <w:proofErr w:type="spellEnd"/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-Lee Sheridan</w:t>
                      </w:r>
                    </w:p>
                    <w:p w14:paraId="74C7721A" w14:textId="01699332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Asistente Directora </w:t>
                      </w:r>
                      <w:proofErr w:type="spellStart"/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Bannet</w:t>
                      </w:r>
                      <w:proofErr w:type="spellEnd"/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proofErr w:type="spellStart"/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Steele</w:t>
                      </w:r>
                      <w:proofErr w:type="spellEnd"/>
                    </w:p>
                    <w:p w14:paraId="22715288" w14:textId="745F5F28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Plantel Alto</w:t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: 95 </w:t>
                      </w:r>
                      <w:proofErr w:type="spellStart"/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Needham</w:t>
                      </w:r>
                      <w:proofErr w:type="spellEnd"/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 Road, Hyde Park, MA 02136</w:t>
                      </w:r>
                    </w:p>
                    <w:p w14:paraId="7077F91B" w14:textId="68949FF9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T</w:t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: 617-635-8676</w:t>
                      </w:r>
                    </w:p>
                    <w:p w14:paraId="459C6882" w14:textId="77777777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F: 617-635-8679</w:t>
                      </w:r>
                    </w:p>
                    <w:p w14:paraId="1C622C0E" w14:textId="6B302E43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Plantel Bajo</w:t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: 30 </w:t>
                      </w:r>
                      <w:proofErr w:type="spellStart"/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Millstone</w:t>
                      </w:r>
                      <w:proofErr w:type="spellEnd"/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 Road, Hyde Park, MA 02136</w:t>
                      </w:r>
                    </w:p>
                    <w:p w14:paraId="7D40CCFB" w14:textId="6E819CFC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T</w:t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: 617-635-9280</w:t>
                      </w:r>
                    </w:p>
                    <w:p w14:paraId="3A04A65B" w14:textId="77777777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F: 617-635-9284</w:t>
                      </w:r>
                    </w:p>
                    <w:p w14:paraId="5F6EBD8F" w14:textId="5C3CD8C7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Por favor visite nuestro sitio internet en </w:t>
                      </w:r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bostonpublicschools.org/Roosevelt</w:t>
                      </w:r>
                    </w:p>
                    <w:p w14:paraId="366B023F" w14:textId="3C1EEC9E" w:rsidR="00412AD0" w:rsidRPr="001213C3" w:rsidRDefault="00412AD0" w:rsidP="00A0028F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Para encontrar toda la información sobre la escuela y las páginas de las clases individuales</w:t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. </w:t>
                      </w:r>
                      <w:r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También puede mantenerse informado a través de </w:t>
                      </w:r>
                      <w:proofErr w:type="spellStart"/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Twitter</w:t>
                      </w:r>
                      <w:proofErr w:type="spellEnd"/>
                      <w:r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>:</w:t>
                      </w:r>
                      <w:r w:rsidRPr="001213C3">
                        <w:rPr>
                          <w:rFonts w:ascii="Comic Sans MS" w:hAnsi="Comic Sans MS"/>
                          <w:b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r w:rsidRPr="001213C3">
                        <w:rPr>
                          <w:rFonts w:ascii="Comic Sans MS" w:hAnsi="Comic Sans MS"/>
                          <w:b/>
                          <w:lang w:val="es-ES_tradnl"/>
                        </w:rPr>
                        <w:t>@RooseveltK8BPS</w:t>
                      </w:r>
                    </w:p>
                    <w:p w14:paraId="424208EC" w14:textId="77777777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</w:p>
                    <w:p w14:paraId="7A5D1DFF" w14:textId="77777777" w:rsidR="00412AD0" w:rsidRPr="001213C3" w:rsidRDefault="00412AD0" w:rsidP="00735160">
                      <w:pPr>
                        <w:spacing w:after="0" w:line="240" w:lineRule="auto"/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</w:pP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  <w:r w:rsidRPr="001213C3">
                        <w:rPr>
                          <w:rFonts w:ascii="Comic Sans MS" w:hAnsi="Comic Sans MS"/>
                          <w:color w:val="2F5897" w:themeColor="text2"/>
                          <w:sz w:val="20"/>
                          <w:szCs w:val="20"/>
                          <w:lang w:val="es-ES_tradnl"/>
                        </w:rPr>
                        <w:tab/>
                      </w:r>
                    </w:p>
                    <w:p w14:paraId="6154BECA" w14:textId="77777777" w:rsidR="00412AD0" w:rsidRPr="001213C3" w:rsidRDefault="00412AD0">
                      <w:pPr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95EA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1974406" wp14:editId="43195BE4">
                <wp:simplePos x="0" y="0"/>
                <wp:positionH relativeFrom="column">
                  <wp:posOffset>3945889</wp:posOffset>
                </wp:positionH>
                <wp:positionV relativeFrom="paragraph">
                  <wp:posOffset>1748790</wp:posOffset>
                </wp:positionV>
                <wp:extent cx="2876550" cy="1511300"/>
                <wp:effectExtent l="19050" t="19050" r="19050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1511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8B689F" w:rsidRDefault="00412AD0" w:rsidP="007A3D10">
                            <w:pPr>
                              <w:shd w:val="clear" w:color="auto" w:fill="FFFFFF"/>
                              <w:spacing w:after="0" w:line="216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Rincón de Tecnología </w:t>
                            </w:r>
                          </w:p>
                          <w:p w:rsidR="00412AD0" w:rsidRPr="008B689F" w:rsidRDefault="00412AD0" w:rsidP="007A3D10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</w:pPr>
                            <w:r w:rsidRPr="008B689F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000000"/>
                                <w:sz w:val="19"/>
                                <w:szCs w:val="19"/>
                                <w:u w:val="single"/>
                                <w:lang w:val="es-ES_tradnl" w:eastAsia="en-US"/>
                              </w:rPr>
                              <w:t>Spellingcity.com</w:t>
                            </w:r>
                          </w:p>
                          <w:p w:rsidR="00412AD0" w:rsidRPr="008B689F" w:rsidRDefault="00412AD0" w:rsidP="007A3D10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Arial" w:eastAsia="Times New Roman" w:hAnsi="Arial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Un sitio de internet ofreciendo actividades educacionales a través de juegos que está disponible visitando </w:t>
                            </w:r>
                            <w:r w:rsidR="005E54BB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dicho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sitio o que se puede bajar como aplicación</w:t>
                            </w:r>
                            <w:r w:rsidRPr="008B689F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Los alumnos desarrollan destrezas de vocabulario</w:t>
                            </w:r>
                            <w:r w:rsidRPr="008B689F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escritura</w:t>
                            </w:r>
                            <w:r w:rsidRPr="008B689F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ortografía</w:t>
                            </w:r>
                            <w:r w:rsidRPr="008B689F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y lenguaje.  Útil para los alumnos de los grados </w:t>
                            </w:r>
                            <w:r w:rsidRPr="008B689F">
                              <w:rPr>
                                <w:rFonts w:ascii="Comic Sans MS" w:eastAsia="Times New Roman" w:hAnsi="Comic Sans MS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K-12</w:t>
                            </w:r>
                            <w:r w:rsidRPr="008B689F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  <w:lang w:val="es-ES_tradnl" w:eastAsia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7" type="#_x0000_t202" style="position:absolute;margin-left:310.7pt;margin-top:137.7pt;width:226.5pt;height:119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" fillcolor="white [3201]" strokecolor="#6076b4 [3204]" strokeweight="2.25pt">
                <v:textbox>
                  <w:txbxContent>
                    <w:p w14:paraId="1F92FD16" w14:textId="77E40F42" w:rsidR="00412AD0" w:rsidRPr="008B689F" w:rsidRDefault="00412AD0" w:rsidP="007A3D10">
                      <w:pPr>
                        <w:shd w:val="clear" w:color="auto" w:fill="FFFFFF"/>
                        <w:spacing w:after="0" w:line="216" w:lineRule="auto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bCs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Rincón de Tecnología </w:t>
                      </w:r>
                    </w:p>
                    <w:p w14:paraId="6503F9D9" w14:textId="77777777" w:rsidR="00412AD0" w:rsidRPr="008B689F" w:rsidRDefault="00412AD0" w:rsidP="007A3D10">
                      <w:pPr>
                        <w:shd w:val="clear" w:color="auto" w:fill="FFFFFF"/>
                        <w:spacing w:after="0" w:line="216" w:lineRule="auto"/>
                        <w:rPr>
                          <w:rFonts w:ascii="Comic Sans MS" w:eastAsia="Times New Roman" w:hAnsi="Comic Sans MS" w:cs="Arial"/>
                          <w:color w:val="222222"/>
                          <w:sz w:val="19"/>
                          <w:szCs w:val="19"/>
                          <w:lang w:val="es-ES_tradnl" w:eastAsia="en-US"/>
                        </w:rPr>
                      </w:pPr>
                      <w:r w:rsidRPr="008B689F">
                        <w:rPr>
                          <w:rFonts w:ascii="Comic Sans MS" w:eastAsia="Times New Roman" w:hAnsi="Comic Sans MS" w:cs="Arial"/>
                          <w:b/>
                          <w:bCs/>
                          <w:color w:val="000000"/>
                          <w:sz w:val="19"/>
                          <w:szCs w:val="19"/>
                          <w:u w:val="single"/>
                          <w:lang w:val="es-ES_tradnl" w:eastAsia="en-US"/>
                        </w:rPr>
                        <w:t>Spellingcity.com</w:t>
                      </w:r>
                    </w:p>
                    <w:p w14:paraId="6494F743" w14:textId="68023C33" w:rsidR="00412AD0" w:rsidRPr="008B689F" w:rsidRDefault="00412AD0" w:rsidP="007A3D10">
                      <w:pPr>
                        <w:shd w:val="clear" w:color="auto" w:fill="FFFFFF"/>
                        <w:spacing w:after="0" w:line="216" w:lineRule="auto"/>
                        <w:rPr>
                          <w:rFonts w:ascii="Arial" w:eastAsia="Times New Roman" w:hAnsi="Arial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Un sitio de internet ofreciendo actividades educacionales a través de juegos que está disponible visitando </w:t>
                      </w:r>
                      <w:r w:rsidR="005E54BB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dicho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sitio o que se puede bajar como aplicación</w:t>
                      </w:r>
                      <w:r w:rsidRPr="008B689F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Los alumnos desarrollan destrezas de vocabulario</w:t>
                      </w:r>
                      <w:r w:rsidRPr="008B689F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escritura</w:t>
                      </w:r>
                      <w:r w:rsidRPr="008B689F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ortografía</w:t>
                      </w:r>
                      <w:r w:rsidRPr="008B689F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 xml:space="preserve">y lenguaje.  Útil para los alumnos de los grados </w:t>
                      </w:r>
                      <w:r w:rsidRPr="008B689F">
                        <w:rPr>
                          <w:rFonts w:ascii="Comic Sans MS" w:eastAsia="Times New Roman" w:hAnsi="Comic Sans MS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K-12</w:t>
                      </w:r>
                      <w:r w:rsidRPr="008B689F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  <w:lang w:val="es-ES_tradnl" w:eastAsia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83F14">
        <w:br w:type="page"/>
      </w:r>
    </w:p>
    <w:p w:rsidR="00083F14" w:rsidRDefault="00806AE3" w:rsidP="00ED703C"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EE71F22" wp14:editId="43A22502">
                <wp:simplePos x="0" y="0"/>
                <wp:positionH relativeFrom="column">
                  <wp:posOffset>-232410</wp:posOffset>
                </wp:positionH>
                <wp:positionV relativeFrom="paragraph">
                  <wp:posOffset>3701415</wp:posOffset>
                </wp:positionV>
                <wp:extent cx="3581400" cy="5815118"/>
                <wp:effectExtent l="0" t="0" r="25400" b="2730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5815118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63608F" w:rsidRDefault="00412AD0" w:rsidP="00806AE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noProof/>
                                <w:color w:val="222222"/>
                                <w:u w:val="single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noProof/>
                                <w:color w:val="222222"/>
                                <w:lang w:val="es-ES_tradnl" w:eastAsia="en-US"/>
                              </w:rPr>
                              <w:t xml:space="preserve">Plantel Bajo </w:t>
                            </w:r>
                          </w:p>
                          <w:p w:rsidR="00412AD0" w:rsidRPr="0063608F" w:rsidRDefault="00412AD0" w:rsidP="00806AE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noProof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Ganadores de los Premios por Valores Funadamentales y </w:t>
                            </w:r>
                            <w:r w:rsidR="00EF1718">
                              <w:rPr>
                                <w:rFonts w:ascii="Comic Sans MS" w:eastAsia="Times New Roman" w:hAnsi="Comic Sans MS" w:cs="Arial"/>
                                <w:b/>
                                <w:noProof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Desempeño Académico</w:t>
                            </w:r>
                          </w:p>
                          <w:p w:rsidR="00412AD0" w:rsidRPr="0063608F" w:rsidRDefault="00412AD0" w:rsidP="000A1ACD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Felicitaciones a nuestros alumnos de </w:t>
                            </w:r>
                            <w:r w:rsidRPr="006360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K0/K1, K2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y Primer Grado que recibieron </w:t>
                            </w:r>
                            <w:r w:rsidR="007B07D6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recientemente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los premios por Valores Fundamentales y </w:t>
                            </w:r>
                            <w:r w:rsidR="00F314CB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Desempeño Académico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encarnando al tema de </w:t>
                            </w:r>
                            <w:r w:rsidRPr="0063608F"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Nov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>iembre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de Curiosidad</w:t>
                            </w:r>
                            <w:r w:rsidRPr="0063608F">
                              <w:rPr>
                                <w:rFonts w:ascii="Comic Sans MS" w:eastAsia="Times New Roman" w:hAnsi="Comic Sans MS" w:cs="Arial"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</w:p>
                          <w:p w:rsidR="00412AD0" w:rsidRPr="0063608F" w:rsidRDefault="00412AD0" w:rsidP="00806AE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</w:p>
                          <w:p w:rsidR="00412AD0" w:rsidRPr="0063608F" w:rsidRDefault="00412AD0" w:rsidP="00806AE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 w:rsidRPr="0063608F">
                              <w:rPr>
                                <w:rFonts w:ascii="Comic Sans MS" w:eastAsia="Times New Roman" w:hAnsi="Comic Sans MS" w:cs="Arial"/>
                                <w:b/>
                                <w:noProof/>
                                <w:color w:val="222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54163957" wp14:editId="73A29751">
                                  <wp:extent cx="2563112" cy="1619250"/>
                                  <wp:effectExtent l="0" t="0" r="8890" b="0"/>
                                  <wp:docPr id="16" name="Picture 16" descr="C:\Users\039467\Downloads\20161213_1019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039467\Downloads\20161213_1019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8868" cy="1622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12AD0" w:rsidRPr="000A1ACD" w:rsidRDefault="00412AD0" w:rsidP="000A1ACD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Comic Sans MS" w:eastAsia="Calibri" w:hAnsi="Comic Sans MS" w:cs="Times New Roman"/>
                                <w:noProof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0A1ACD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Ganadores por Valor Fundamental:</w:t>
                            </w:r>
                            <w:r w:rsidRPr="000A1ACD">
                              <w:rPr>
                                <w:rFonts w:eastAsia="Calibri" w:cs="Times New Roman"/>
                                <w:b/>
                                <w:noProof/>
                                <w:sz w:val="20"/>
                                <w:szCs w:val="20"/>
                                <w:lang w:val="es-ES_tradnl"/>
                              </w:rPr>
                              <w:t xml:space="preserve">  </w:t>
                            </w:r>
                            <w:r w:rsidRPr="000A1ACD">
                              <w:rPr>
                                <w:rFonts w:ascii="Comic Sans MS" w:eastAsia="Calibri" w:hAnsi="Comic Sans MS" w:cs="Times New Roman"/>
                                <w:noProof/>
                                <w:sz w:val="20"/>
                                <w:szCs w:val="20"/>
                                <w:lang w:val="es-ES_tradnl"/>
                              </w:rPr>
                              <w:t>Elsa, Salón Verde, Camren, Salón Morado, Brendan, Salón Azul, Zymir, Salón Naranja, Rephael, Salón Rojo, William, Salón Amarillo.</w:t>
                            </w:r>
                          </w:p>
                          <w:p w:rsidR="00412AD0" w:rsidRPr="0063608F" w:rsidRDefault="00412AD0" w:rsidP="00806AE3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Calibri" w:hAnsi="Comic Sans MS" w:cs="Times New Roman"/>
                                <w:noProof/>
                                <w:lang w:val="es-ES_tradnl"/>
                              </w:rPr>
                            </w:pPr>
                            <w:r w:rsidRPr="0063608F">
                              <w:rPr>
                                <w:rFonts w:eastAsia="Calibri" w:cs="Times New Roman"/>
                                <w:b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7025F98D" wp14:editId="7BE38796">
                                  <wp:extent cx="2717799" cy="1346200"/>
                                  <wp:effectExtent l="0" t="0" r="6985" b="6350"/>
                                  <wp:docPr id="17" name="Picture 17" descr="C:\Users\039467\Downloads\20161213_1022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039467\Downloads\20161213_1022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1472" cy="13480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12AD0" w:rsidRPr="009E161F" w:rsidRDefault="00412AD0" w:rsidP="00806AE3">
                            <w:pPr>
                              <w:pStyle w:val="NoSpacing"/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eastAsia="Calibri" w:hAnsi="Comic Sans MS" w:cs="Times New Roman"/>
                                <w:b/>
                                <w:noProof/>
                                <w:sz w:val="20"/>
                                <w:szCs w:val="20"/>
                                <w:lang w:val="es-ES_tradnl"/>
                              </w:rPr>
                              <w:t>Ganadores por Estudiosos</w:t>
                            </w:r>
                            <w:r w:rsidRPr="009E161F">
                              <w:rPr>
                                <w:rFonts w:ascii="Comic Sans MS" w:eastAsia="Calibri" w:hAnsi="Comic Sans MS" w:cs="Times New Roman"/>
                                <w:b/>
                                <w:noProof/>
                                <w:sz w:val="20"/>
                                <w:szCs w:val="20"/>
                                <w:lang w:val="es-ES_tradnl"/>
                              </w:rPr>
                              <w:t>:</w:t>
                            </w:r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Neissa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, Salón Verde</w:t>
                            </w:r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proofErr w:type="spellStart"/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Jaelin</w:t>
                            </w:r>
                            <w:proofErr w:type="spellEnd"/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Salón Morado,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Jamuary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, Salón Azul</w:t>
                            </w:r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proofErr w:type="spellStart"/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Deltha</w:t>
                            </w:r>
                            <w:proofErr w:type="spellEnd"/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Salón Naranja</w:t>
                            </w:r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Rocco,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Salón Rojo</w:t>
                            </w:r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. Joshua &amp; Luciana,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Salón Amarillo</w:t>
                            </w:r>
                            <w:r w:rsidRPr="009E161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. </w:t>
                            </w:r>
                          </w:p>
                          <w:p w:rsidR="00412AD0" w:rsidRPr="009E161F" w:rsidRDefault="00412AD0" w:rsidP="00806AE3">
                            <w:pPr>
                              <w:pStyle w:val="NoSpacing"/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  <w:p w:rsidR="00412AD0" w:rsidRPr="009E161F" w:rsidRDefault="00412AD0">
                            <w:pPr>
                              <w:rPr>
                                <w:sz w:val="20"/>
                                <w:szCs w:val="20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8" type="#_x0000_t202" style="position:absolute;margin-left:-18.25pt;margin-top:291.45pt;width:282pt;height:457.9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" fillcolor="white [3201]" strokecolor="#6076b4 [3204]" strokeweight="2.25pt">
                <v:textbox>
                  <w:txbxContent>
                    <w:p w14:paraId="14EF34FD" w14:textId="7AAE1617" w:rsidR="00412AD0" w:rsidRPr="0063608F" w:rsidRDefault="00412AD0" w:rsidP="00806AE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b/>
                          <w:noProof/>
                          <w:color w:val="222222"/>
                          <w:u w:val="single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noProof/>
                          <w:color w:val="222222"/>
                          <w:lang w:val="es-ES_tradnl" w:eastAsia="en-US"/>
                        </w:rPr>
                        <w:t xml:space="preserve">Plantel Bajo </w:t>
                      </w:r>
                    </w:p>
                    <w:p w14:paraId="37D08E46" w14:textId="00ECACFE" w:rsidR="00412AD0" w:rsidRPr="0063608F" w:rsidRDefault="00412AD0" w:rsidP="00806AE3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noProof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Ganadores de los Premios por Valores Funadamentales y </w:t>
                      </w:r>
                      <w:r w:rsidR="00EF1718">
                        <w:rPr>
                          <w:rFonts w:ascii="Comic Sans MS" w:eastAsia="Times New Roman" w:hAnsi="Comic Sans MS" w:cs="Arial"/>
                          <w:b/>
                          <w:noProof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Desempeño Académico</w:t>
                      </w:r>
                    </w:p>
                    <w:p w14:paraId="56EEEE64" w14:textId="58F576C6" w:rsidR="00412AD0" w:rsidRPr="0063608F" w:rsidRDefault="00412AD0" w:rsidP="000A1ACD">
                      <w:pPr>
                        <w:shd w:val="clear" w:color="auto" w:fill="FFFFFF"/>
                        <w:spacing w:after="0" w:line="216" w:lineRule="auto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Felicitaciones a nuestros alumnos de </w:t>
                      </w:r>
                      <w:r w:rsidRPr="006360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K0/K1, K2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y Primer Grado que recibieron </w:t>
                      </w:r>
                      <w:r w:rsidR="007B07D6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recientemente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los premios por Valores Fundamentales y </w:t>
                      </w:r>
                      <w:r w:rsidR="00F314CB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Desempeño Académico 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encarnando al tema de </w:t>
                      </w:r>
                      <w:r w:rsidRPr="0063608F"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Nov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>iembre</w:t>
                      </w: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de Curiosidad</w:t>
                      </w:r>
                      <w:r w:rsidRPr="0063608F">
                        <w:rPr>
                          <w:rFonts w:ascii="Comic Sans MS" w:eastAsia="Times New Roman" w:hAnsi="Comic Sans MS" w:cs="Arial"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</w:p>
                    <w:p w14:paraId="273C5FCD" w14:textId="77777777" w:rsidR="00412AD0" w:rsidRPr="0063608F" w:rsidRDefault="00412AD0" w:rsidP="00806AE3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</w:p>
                    <w:p w14:paraId="5233FD69" w14:textId="77777777" w:rsidR="00412AD0" w:rsidRPr="0063608F" w:rsidRDefault="00412AD0" w:rsidP="00806AE3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 w:rsidRPr="0063608F">
                        <w:rPr>
                          <w:rFonts w:ascii="Comic Sans MS" w:eastAsia="Times New Roman" w:hAnsi="Comic Sans MS" w:cs="Arial"/>
                          <w:b/>
                          <w:noProof/>
                          <w:color w:val="222222"/>
                          <w:sz w:val="20"/>
                          <w:szCs w:val="20"/>
                          <w:lang w:val="es-ES_tradnl" w:eastAsia="en-US"/>
                        </w:rPr>
                        <w:drawing>
                          <wp:inline distT="0" distB="0" distL="0" distR="0" wp14:anchorId="54163957" wp14:editId="73A29751">
                            <wp:extent cx="2563112" cy="1619250"/>
                            <wp:effectExtent l="0" t="0" r="8890" b="0"/>
                            <wp:docPr id="16" name="Picture 16" descr="C:\Users\039467\Downloads\20161213_1019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039467\Downloads\20161213_1019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8868" cy="1622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F8D78FE" w14:textId="76E5F778" w:rsidR="00412AD0" w:rsidRPr="000A1ACD" w:rsidRDefault="00412AD0" w:rsidP="000A1ACD">
                      <w:pPr>
                        <w:shd w:val="clear" w:color="auto" w:fill="FFFFFF"/>
                        <w:spacing w:after="0" w:line="216" w:lineRule="auto"/>
                        <w:rPr>
                          <w:rFonts w:ascii="Comic Sans MS" w:eastAsia="Calibri" w:hAnsi="Comic Sans MS" w:cs="Times New Roman"/>
                          <w:noProof/>
                          <w:sz w:val="20"/>
                          <w:szCs w:val="20"/>
                          <w:lang w:val="es-ES_tradnl"/>
                        </w:rPr>
                      </w:pPr>
                      <w:r w:rsidRPr="000A1ACD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>Ganadores por Valor Fundamental:</w:t>
                      </w:r>
                      <w:r w:rsidRPr="000A1ACD">
                        <w:rPr>
                          <w:rFonts w:eastAsia="Calibri" w:cs="Times New Roman"/>
                          <w:b/>
                          <w:noProof/>
                          <w:sz w:val="20"/>
                          <w:szCs w:val="20"/>
                          <w:lang w:val="es-ES_tradnl"/>
                        </w:rPr>
                        <w:t xml:space="preserve">  </w:t>
                      </w:r>
                      <w:r w:rsidRPr="000A1ACD">
                        <w:rPr>
                          <w:rFonts w:ascii="Comic Sans MS" w:eastAsia="Calibri" w:hAnsi="Comic Sans MS" w:cs="Times New Roman"/>
                          <w:noProof/>
                          <w:sz w:val="20"/>
                          <w:szCs w:val="20"/>
                          <w:lang w:val="es-ES_tradnl"/>
                        </w:rPr>
                        <w:t>Elsa, Salón Verde, Camren, Salón Morado, Brendan, Salón Azul, Zymir, Salón Naranja, Rephael, Salón Rojo, William, Salón Amarillo.</w:t>
                      </w:r>
                    </w:p>
                    <w:p w14:paraId="61676590" w14:textId="1CAE920F" w:rsidR="00412AD0" w:rsidRPr="0063608F" w:rsidRDefault="00412AD0" w:rsidP="00806AE3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Calibri" w:hAnsi="Comic Sans MS" w:cs="Times New Roman"/>
                          <w:noProof/>
                          <w:lang w:val="es-ES_tradnl"/>
                        </w:rPr>
                      </w:pPr>
                      <w:r w:rsidRPr="0063608F">
                        <w:rPr>
                          <w:rFonts w:eastAsia="Calibri" w:cs="Times New Roman"/>
                          <w:b/>
                          <w:noProof/>
                          <w:lang w:val="es-ES_tradnl"/>
                        </w:rPr>
                        <w:drawing>
                          <wp:inline distT="0" distB="0" distL="0" distR="0" wp14:anchorId="7025F98D" wp14:editId="7BE38796">
                            <wp:extent cx="2717799" cy="1346200"/>
                            <wp:effectExtent l="0" t="0" r="6985" b="6350"/>
                            <wp:docPr id="17" name="Picture 17" descr="C:\Users\039467\Downloads\20161213_1022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039467\Downloads\20161213_1022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1472" cy="13480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00864D" w14:textId="60F5ACFD" w:rsidR="00412AD0" w:rsidRPr="009E161F" w:rsidRDefault="00412AD0" w:rsidP="00806AE3">
                      <w:pPr>
                        <w:pStyle w:val="NoSpacing"/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eastAsia="Calibri" w:hAnsi="Comic Sans MS" w:cs="Times New Roman"/>
                          <w:b/>
                          <w:noProof/>
                          <w:sz w:val="20"/>
                          <w:szCs w:val="20"/>
                          <w:lang w:val="es-ES_tradnl"/>
                        </w:rPr>
                        <w:t>Ganadores por Estudiosos</w:t>
                      </w:r>
                      <w:r w:rsidRPr="009E161F">
                        <w:rPr>
                          <w:rFonts w:ascii="Comic Sans MS" w:eastAsia="Calibri" w:hAnsi="Comic Sans MS" w:cs="Times New Roman"/>
                          <w:b/>
                          <w:noProof/>
                          <w:sz w:val="20"/>
                          <w:szCs w:val="20"/>
                          <w:lang w:val="es-ES_tradnl"/>
                        </w:rPr>
                        <w:t>:</w:t>
                      </w:r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Neissa</w:t>
                      </w:r>
                      <w:proofErr w:type="spellEnd"/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, Salón Verde</w:t>
                      </w:r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proofErr w:type="spellStart"/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Jaelin</w:t>
                      </w:r>
                      <w:proofErr w:type="spellEnd"/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Salón Morado, </w:t>
                      </w:r>
                      <w:proofErr w:type="spellStart"/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Jamuary</w:t>
                      </w:r>
                      <w:proofErr w:type="spellEnd"/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, Salón Azul</w:t>
                      </w:r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proofErr w:type="spellStart"/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Deltha</w:t>
                      </w:r>
                      <w:proofErr w:type="spellEnd"/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Salón Naranja</w:t>
                      </w:r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Rocco,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Salón Rojo</w:t>
                      </w:r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. Joshua &amp; Luciana,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Salón Amarillo</w:t>
                      </w:r>
                      <w:r w:rsidRPr="009E161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. </w:t>
                      </w:r>
                    </w:p>
                    <w:p w14:paraId="4C2D10EA" w14:textId="77777777" w:rsidR="00412AD0" w:rsidRPr="009E161F" w:rsidRDefault="00412AD0" w:rsidP="00806AE3">
                      <w:pPr>
                        <w:pStyle w:val="NoSpacing"/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</w:p>
                    <w:p w14:paraId="77EEABC8" w14:textId="77777777" w:rsidR="00412AD0" w:rsidRPr="009E161F" w:rsidRDefault="00412AD0">
                      <w:pPr>
                        <w:rPr>
                          <w:sz w:val="20"/>
                          <w:szCs w:val="20"/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E728668" wp14:editId="4A9B24F7">
                <wp:simplePos x="0" y="0"/>
                <wp:positionH relativeFrom="column">
                  <wp:posOffset>-232410</wp:posOffset>
                </wp:positionH>
                <wp:positionV relativeFrom="paragraph">
                  <wp:posOffset>222250</wp:posOffset>
                </wp:positionV>
                <wp:extent cx="3479800" cy="3308350"/>
                <wp:effectExtent l="19050" t="19050" r="25400" b="2540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33083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9C0490" w:rsidRDefault="00412AD0" w:rsidP="00B8008F"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Rincón de </w:t>
                            </w:r>
                            <w:r w:rsidRPr="009C049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SPC </w:t>
                            </w:r>
                          </w:p>
                          <w:p w:rsidR="00412AD0" w:rsidRPr="004377B0" w:rsidRDefault="00412AD0" w:rsidP="00B8008F">
                            <w:pPr>
                              <w:pStyle w:val="NoSpacing"/>
                              <w:jc w:val="center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14"/>
                                <w:szCs w:val="14"/>
                                <w:lang w:val="es-ES_tradnl"/>
                              </w:rPr>
                            </w:pPr>
                          </w:p>
                          <w:p w:rsidR="00412AD0" w:rsidRPr="009C0490" w:rsidRDefault="00412AD0" w:rsidP="004377B0">
                            <w:pPr>
                              <w:pStyle w:val="NoSpacing"/>
                              <w:spacing w:line="216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C0490">
                              <w:rPr>
                                <w:lang w:val="es-ES_tradnl"/>
                              </w:rPr>
                              <w:t> 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La próxima reunión de 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SPC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será el martes, 10 de enero </w:t>
                            </w:r>
                            <w:r w:rsidR="005E503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de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2017 a las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8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: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30am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en el Plantel Bajo. Los temas de este mes incluirán el Presupuesto Escolar del 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2017/2018,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Tiempo Extendido de Aprendizaje para el año que viene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la Biblioteca 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Roosevelt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y el Título 1. Acompáñenos para oír las actualizaciones de la Sra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. Sheridan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r w:rsidR="001303B7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sobre estos temas importantes. 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Si alguien tiene algún tema que le gustaría </w:t>
                            </w:r>
                            <w:r w:rsidR="00FD56A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discutir o aprender más sobre el mismo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en futuras reuniones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, p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or favor envíe un correo a </w:t>
                            </w:r>
                            <w:proofErr w:type="spellStart"/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Pam</w:t>
                            </w:r>
                            <w:proofErr w:type="spellEnd"/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Bellamy</w:t>
                            </w:r>
                            <w:proofErr w:type="spellEnd"/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r w:rsidRPr="009C049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@ </w:t>
                            </w:r>
                            <w:r w:rsidRPr="009C0490">
                              <w:rPr>
                                <w:lang w:val="es-ES_tradnl"/>
                              </w:rPr>
                              <w:fldChar w:fldCharType="begin"/>
                            </w:r>
                            <w:r w:rsidRPr="009C0490">
                              <w:rPr>
                                <w:lang w:val="es-ES_tradnl"/>
                              </w:rPr>
                              <w:instrText xml:space="preserve"> HYPERLINK "mailto:Blish3939@hotmail.com" \t "_blank" </w:instrText>
                            </w:r>
                            <w:r w:rsidRPr="009C0490">
                              <w:rPr>
                                <w:lang w:val="es-ES_tradnl"/>
                              </w:rPr>
                              <w:fldChar w:fldCharType="separate"/>
                            </w:r>
                            <w:r w:rsidRPr="009C0490">
                              <w:rPr>
                                <w:rFonts w:ascii="Comic Sans MS" w:hAnsi="Comic Sans MS"/>
                                <w:b/>
                                <w:color w:val="0000FF"/>
                                <w:sz w:val="20"/>
                                <w:szCs w:val="20"/>
                                <w:u w:val="single"/>
                                <w:lang w:val="es-ES_tradnl"/>
                              </w:rPr>
                              <w:t>Blish3939@hotmail.com</w:t>
                            </w:r>
                            <w:r w:rsidRPr="009C0490">
                              <w:rPr>
                                <w:rFonts w:ascii="Comic Sans MS" w:hAnsi="Comic Sans MS"/>
                                <w:b/>
                                <w:color w:val="0000FF"/>
                                <w:sz w:val="20"/>
                                <w:szCs w:val="20"/>
                                <w:u w:val="single"/>
                                <w:lang w:val="es-ES_tradnl"/>
                              </w:rPr>
                              <w:fldChar w:fldCharType="end"/>
                            </w:r>
                            <w:r w:rsidRPr="009C049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 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o a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Tracy </w:t>
                            </w:r>
                            <w:proofErr w:type="spellStart"/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Araica</w:t>
                            </w:r>
                            <w:proofErr w:type="spellEnd"/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@ </w:t>
                            </w:r>
                            <w:r w:rsidRPr="009C0490">
                              <w:rPr>
                                <w:lang w:val="es-ES_tradnl"/>
                              </w:rPr>
                              <w:fldChar w:fldCharType="begin"/>
                            </w:r>
                            <w:r w:rsidRPr="009C0490">
                              <w:rPr>
                                <w:lang w:val="es-ES_tradnl"/>
                              </w:rPr>
                              <w:instrText xml:space="preserve"> HYPERLINK "mailto:Tracy7775@msn.com" \t "_blank" </w:instrText>
                            </w:r>
                            <w:r w:rsidRPr="009C0490">
                              <w:rPr>
                                <w:lang w:val="es-ES_tradnl"/>
                              </w:rPr>
                              <w:fldChar w:fldCharType="separate"/>
                            </w:r>
                            <w:r w:rsidRPr="009C0490">
                              <w:rPr>
                                <w:rFonts w:ascii="Comic Sans MS" w:hAnsi="Comic Sans MS"/>
                                <w:color w:val="0000FF"/>
                                <w:sz w:val="20"/>
                                <w:szCs w:val="20"/>
                                <w:u w:val="single"/>
                                <w:lang w:val="es-ES_tradnl"/>
                              </w:rPr>
                              <w:t>Tracy7775@msn.com</w:t>
                            </w:r>
                            <w:r w:rsidRPr="009C0490">
                              <w:rPr>
                                <w:rFonts w:ascii="Comic Sans MS" w:hAnsi="Comic Sans MS"/>
                                <w:color w:val="0000FF"/>
                                <w:sz w:val="20"/>
                                <w:szCs w:val="20"/>
                                <w:u w:val="single"/>
                                <w:lang w:val="es-ES_tradnl"/>
                              </w:rPr>
                              <w:fldChar w:fldCharType="end"/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 .  Re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cuerden que todos los que asistan participará en una rifa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.  </w:t>
                            </w:r>
                            <w:r w:rsidR="008A57B3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¡Se ofrecerá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café y bocadillos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!</w:t>
                            </w:r>
                          </w:p>
                          <w:p w:rsidR="00412AD0" w:rsidRPr="009C0490" w:rsidRDefault="00412AD0" w:rsidP="004377B0">
                            <w:pPr>
                              <w:pStyle w:val="NoSpacing"/>
                              <w:spacing w:line="216" w:lineRule="auto"/>
                              <w:rPr>
                                <w:rFonts w:ascii="Comic Sans MS" w:hAnsi="Comic Sans MS"/>
                                <w:color w:val="222222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Próximos Eventos</w:t>
                            </w:r>
                            <w:r w:rsidRPr="009C0490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:</w:t>
                            </w:r>
                          </w:p>
                          <w:p w:rsidR="00412AD0" w:rsidRPr="009C0490" w:rsidRDefault="00412AD0" w:rsidP="004377B0">
                            <w:pPr>
                              <w:shd w:val="clear" w:color="auto" w:fill="FFFFFF"/>
                              <w:spacing w:after="0" w:line="216" w:lineRule="auto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1F497D"/>
                                <w:sz w:val="20"/>
                                <w:szCs w:val="20"/>
                                <w:lang w:val="es-ES_tradnl" w:eastAsia="en-US"/>
                              </w:rPr>
                              <w:t>¡Nuestra venta anual de caramelos será en febrero! Esté atento para recibir más información</w:t>
                            </w:r>
                            <w:r w:rsidR="008A57B3">
                              <w:rPr>
                                <w:rFonts w:ascii="Comic Sans MS" w:eastAsia="Times New Roman" w:hAnsi="Comic Sans MS" w:cs="Arial"/>
                                <w:b/>
                                <w:color w:val="1F497D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muy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b/>
                                <w:color w:val="1F497D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pronto</w:t>
                            </w:r>
                            <w:r w:rsidRPr="009C0490">
                              <w:rPr>
                                <w:rFonts w:ascii="Comic Sans MS" w:eastAsia="Times New Roman" w:hAnsi="Comic Sans MS" w:cs="Arial"/>
                                <w:b/>
                                <w:color w:val="1F497D"/>
                                <w:sz w:val="20"/>
                                <w:szCs w:val="20"/>
                                <w:lang w:val="es-ES_tradnl" w:eastAsia="en-US"/>
                              </w:rPr>
                              <w:t>.</w:t>
                            </w:r>
                          </w:p>
                          <w:p w:rsidR="00412AD0" w:rsidRPr="009C0490" w:rsidRDefault="00412AD0" w:rsidP="00B8008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b/>
                                <w:color w:val="222222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 w:rsidRPr="009C0490">
                              <w:rPr>
                                <w:rFonts w:ascii="Comic Sans MS" w:eastAsia="Times New Roman" w:hAnsi="Comic Sans MS" w:cs="Arial"/>
                                <w:b/>
                                <w:color w:val="1F497D"/>
                                <w:sz w:val="20"/>
                                <w:szCs w:val="20"/>
                                <w:lang w:val="es-ES_tradnl" w:eastAsia="en-US"/>
                              </w:rPr>
                              <w:t> </w:t>
                            </w:r>
                          </w:p>
                          <w:p w:rsidR="00412AD0" w:rsidRPr="009C0490" w:rsidRDefault="00412AD0" w:rsidP="00B8008F">
                            <w:pPr>
                              <w:pStyle w:val="NoSpacing"/>
                              <w:rPr>
                                <w:rFonts w:ascii="Comic Sans MS" w:hAnsi="Comic Sans MS"/>
                                <w:color w:val="222222"/>
                                <w:sz w:val="19"/>
                                <w:szCs w:val="19"/>
                                <w:lang w:val="es-ES_tradnl"/>
                              </w:rPr>
                            </w:pPr>
                          </w:p>
                          <w:p w:rsidR="00412AD0" w:rsidRPr="009C0490" w:rsidRDefault="00412AD0" w:rsidP="00B8008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Comic Sans MS" w:eastAsia="Times New Roman" w:hAnsi="Comic Sans MS" w:cs="Arial"/>
                                <w:color w:val="222222"/>
                                <w:sz w:val="19"/>
                                <w:szCs w:val="19"/>
                                <w:lang w:val="es-ES_tradnl" w:eastAsia="en-US"/>
                              </w:rPr>
                            </w:pPr>
                          </w:p>
                          <w:p w:rsidR="00412AD0" w:rsidRPr="009C0490" w:rsidRDefault="00412AD0" w:rsidP="00F67002">
                            <w:pPr>
                              <w:spacing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</w:pPr>
                            <w:r w:rsidRPr="009C0490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9" type="#_x0000_t202" style="position:absolute;margin-left:-18.25pt;margin-top:17.5pt;width:274pt;height:260.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" fillcolor="white [3201]" strokecolor="#6076b4 [3204]" strokeweight="2.25pt">
                <v:textbox>
                  <w:txbxContent>
                    <w:p w14:paraId="4FD5524E" w14:textId="7C595711" w:rsidR="00412AD0" w:rsidRPr="009C0490" w:rsidRDefault="00412AD0" w:rsidP="00B8008F"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 xml:space="preserve">Rincón de </w:t>
                      </w:r>
                      <w:r w:rsidRPr="009C0490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 xml:space="preserve">SPC </w:t>
                      </w:r>
                    </w:p>
                    <w:p w14:paraId="45C350F4" w14:textId="77777777" w:rsidR="00412AD0" w:rsidRPr="004377B0" w:rsidRDefault="00412AD0" w:rsidP="00B8008F">
                      <w:pPr>
                        <w:pStyle w:val="NoSpacing"/>
                        <w:jc w:val="center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14"/>
                          <w:szCs w:val="14"/>
                          <w:lang w:val="es-ES_tradnl"/>
                        </w:rPr>
                      </w:pPr>
                    </w:p>
                    <w:p w14:paraId="71057994" w14:textId="51CEEE6D" w:rsidR="00412AD0" w:rsidRPr="009C0490" w:rsidRDefault="00412AD0" w:rsidP="004377B0">
                      <w:pPr>
                        <w:pStyle w:val="NoSpacing"/>
                        <w:spacing w:line="216" w:lineRule="auto"/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  <w:r w:rsidRPr="009C0490">
                        <w:rPr>
                          <w:lang w:val="es-ES_tradnl"/>
                        </w:rPr>
                        <w:t> 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La próxima reunión de 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SPC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será el martes, 10 de enero </w:t>
                      </w:r>
                      <w:r w:rsidR="005E503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de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2017 a las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8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: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30am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en el Plantel Bajo. Los temas de este mes incluirán el Presupuesto Escolar del 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2017/2018,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Tiempo Extendido de Aprendizaje para el año que viene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la Biblioteca 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Roosevelt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y el Título 1. Acompáñenos para oír las actualizaciones de la Sra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. Sheridan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r w:rsidR="001303B7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sobre estos temas importantes. 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Si alguien tiene algún tema que le gustaría </w:t>
                      </w:r>
                      <w:r w:rsidR="00FD56A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discutir o aprender más sobre el mismo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en futuras reuniones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, p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or favor envíe un correo a </w:t>
                      </w:r>
                      <w:proofErr w:type="spellStart"/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Pam</w:t>
                      </w:r>
                      <w:proofErr w:type="spellEnd"/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proofErr w:type="spellStart"/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Bellamy</w:t>
                      </w:r>
                      <w:proofErr w:type="spellEnd"/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r w:rsidRPr="009C0490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>@ </w:t>
                      </w:r>
                      <w:r w:rsidRPr="009C0490">
                        <w:rPr>
                          <w:lang w:val="es-ES_tradnl"/>
                        </w:rPr>
                        <w:fldChar w:fldCharType="begin"/>
                      </w:r>
                      <w:r w:rsidRPr="009C0490">
                        <w:rPr>
                          <w:lang w:val="es-ES_tradnl"/>
                        </w:rPr>
                        <w:instrText xml:space="preserve"> HYPERLINK "mailto:Blish3939@hotmail.com" \t "_blank" </w:instrText>
                      </w:r>
                      <w:r w:rsidRPr="009C0490">
                        <w:rPr>
                          <w:lang w:val="es-ES_tradnl"/>
                        </w:rPr>
                        <w:fldChar w:fldCharType="separate"/>
                      </w:r>
                      <w:r w:rsidRPr="009C0490">
                        <w:rPr>
                          <w:rFonts w:ascii="Comic Sans MS" w:hAnsi="Comic Sans MS"/>
                          <w:b/>
                          <w:color w:val="0000FF"/>
                          <w:sz w:val="20"/>
                          <w:szCs w:val="20"/>
                          <w:u w:val="single"/>
                          <w:lang w:val="es-ES_tradnl"/>
                        </w:rPr>
                        <w:t>Blish3939@hotmail.com</w:t>
                      </w:r>
                      <w:r w:rsidRPr="009C0490">
                        <w:rPr>
                          <w:rFonts w:ascii="Comic Sans MS" w:hAnsi="Comic Sans MS"/>
                          <w:b/>
                          <w:color w:val="0000FF"/>
                          <w:sz w:val="20"/>
                          <w:szCs w:val="20"/>
                          <w:u w:val="single"/>
                          <w:lang w:val="es-ES_tradnl"/>
                        </w:rPr>
                        <w:fldChar w:fldCharType="end"/>
                      </w:r>
                      <w:r w:rsidRPr="009C0490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> 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o a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Tracy </w:t>
                      </w:r>
                      <w:proofErr w:type="spellStart"/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Araica</w:t>
                      </w:r>
                      <w:proofErr w:type="spellEnd"/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@ </w:t>
                      </w:r>
                      <w:r w:rsidRPr="009C0490">
                        <w:rPr>
                          <w:lang w:val="es-ES_tradnl"/>
                        </w:rPr>
                        <w:fldChar w:fldCharType="begin"/>
                      </w:r>
                      <w:r w:rsidRPr="009C0490">
                        <w:rPr>
                          <w:lang w:val="es-ES_tradnl"/>
                        </w:rPr>
                        <w:instrText xml:space="preserve"> HYPERLINK "mailto:Tracy7775@msn.com" \t "_blank" </w:instrText>
                      </w:r>
                      <w:r w:rsidRPr="009C0490">
                        <w:rPr>
                          <w:lang w:val="es-ES_tradnl"/>
                        </w:rPr>
                        <w:fldChar w:fldCharType="separate"/>
                      </w:r>
                      <w:r w:rsidRPr="009C0490">
                        <w:rPr>
                          <w:rFonts w:ascii="Comic Sans MS" w:hAnsi="Comic Sans MS"/>
                          <w:color w:val="0000FF"/>
                          <w:sz w:val="20"/>
                          <w:szCs w:val="20"/>
                          <w:u w:val="single"/>
                          <w:lang w:val="es-ES_tradnl"/>
                        </w:rPr>
                        <w:t>Tracy7775@msn.com</w:t>
                      </w:r>
                      <w:r w:rsidRPr="009C0490">
                        <w:rPr>
                          <w:rFonts w:ascii="Comic Sans MS" w:hAnsi="Comic Sans MS"/>
                          <w:color w:val="0000FF"/>
                          <w:sz w:val="20"/>
                          <w:szCs w:val="20"/>
                          <w:u w:val="single"/>
                          <w:lang w:val="es-ES_tradnl"/>
                        </w:rPr>
                        <w:fldChar w:fldCharType="end"/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 .  Re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cuerden que todos los que asistan participará en una rifa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.  </w:t>
                      </w:r>
                      <w:r w:rsidR="008A57B3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¡Se ofrecerá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café y bocadillos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!</w:t>
                      </w:r>
                    </w:p>
                    <w:p w14:paraId="7A1613E7" w14:textId="0255A48D" w:rsidR="00412AD0" w:rsidRPr="009C0490" w:rsidRDefault="00412AD0" w:rsidP="004377B0">
                      <w:pPr>
                        <w:pStyle w:val="NoSpacing"/>
                        <w:spacing w:line="216" w:lineRule="auto"/>
                        <w:rPr>
                          <w:rFonts w:ascii="Comic Sans MS" w:hAnsi="Comic Sans MS"/>
                          <w:color w:val="222222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Próximos Eventos</w:t>
                      </w:r>
                      <w:r w:rsidRPr="009C0490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:</w:t>
                      </w:r>
                    </w:p>
                    <w:p w14:paraId="3C068FE9" w14:textId="0A9DA7EA" w:rsidR="00412AD0" w:rsidRPr="009C0490" w:rsidRDefault="00412AD0" w:rsidP="004377B0">
                      <w:pPr>
                        <w:shd w:val="clear" w:color="auto" w:fill="FFFFFF"/>
                        <w:spacing w:after="0" w:line="216" w:lineRule="auto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b/>
                          <w:color w:val="1F497D"/>
                          <w:sz w:val="20"/>
                          <w:szCs w:val="20"/>
                          <w:lang w:val="es-ES_tradnl" w:eastAsia="en-US"/>
                        </w:rPr>
                        <w:t>¡Nuestra venta anual de caramelos será en febrero! Esté atento para recibir más información</w:t>
                      </w:r>
                      <w:r w:rsidR="008A57B3">
                        <w:rPr>
                          <w:rFonts w:ascii="Comic Sans MS" w:eastAsia="Times New Roman" w:hAnsi="Comic Sans MS" w:cs="Arial"/>
                          <w:b/>
                          <w:color w:val="1F497D"/>
                          <w:sz w:val="20"/>
                          <w:szCs w:val="20"/>
                          <w:lang w:val="es-ES_tradnl" w:eastAsia="en-US"/>
                        </w:rPr>
                        <w:t xml:space="preserve"> muy</w:t>
                      </w:r>
                      <w:r>
                        <w:rPr>
                          <w:rFonts w:ascii="Comic Sans MS" w:eastAsia="Times New Roman" w:hAnsi="Comic Sans MS" w:cs="Arial"/>
                          <w:b/>
                          <w:color w:val="1F497D"/>
                          <w:sz w:val="20"/>
                          <w:szCs w:val="20"/>
                          <w:lang w:val="es-ES_tradnl" w:eastAsia="en-US"/>
                        </w:rPr>
                        <w:t xml:space="preserve"> pronto</w:t>
                      </w:r>
                      <w:r w:rsidRPr="009C0490">
                        <w:rPr>
                          <w:rFonts w:ascii="Comic Sans MS" w:eastAsia="Times New Roman" w:hAnsi="Comic Sans MS" w:cs="Arial"/>
                          <w:b/>
                          <w:color w:val="1F497D"/>
                          <w:sz w:val="20"/>
                          <w:szCs w:val="20"/>
                          <w:lang w:val="es-ES_tradnl" w:eastAsia="en-US"/>
                        </w:rPr>
                        <w:t>.</w:t>
                      </w:r>
                    </w:p>
                    <w:p w14:paraId="62CBB562" w14:textId="77777777" w:rsidR="00412AD0" w:rsidRPr="009C0490" w:rsidRDefault="00412AD0" w:rsidP="00B8008F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b/>
                          <w:color w:val="222222"/>
                          <w:sz w:val="20"/>
                          <w:szCs w:val="20"/>
                          <w:lang w:val="es-ES_tradnl" w:eastAsia="en-US"/>
                        </w:rPr>
                      </w:pPr>
                      <w:r w:rsidRPr="009C0490">
                        <w:rPr>
                          <w:rFonts w:ascii="Comic Sans MS" w:eastAsia="Times New Roman" w:hAnsi="Comic Sans MS" w:cs="Arial"/>
                          <w:b/>
                          <w:color w:val="1F497D"/>
                          <w:sz w:val="20"/>
                          <w:szCs w:val="20"/>
                          <w:lang w:val="es-ES_tradnl" w:eastAsia="en-US"/>
                        </w:rPr>
                        <w:t> </w:t>
                      </w:r>
                    </w:p>
                    <w:p w14:paraId="3BFA6557" w14:textId="77777777" w:rsidR="00412AD0" w:rsidRPr="009C0490" w:rsidRDefault="00412AD0" w:rsidP="00B8008F">
                      <w:pPr>
                        <w:pStyle w:val="NoSpacing"/>
                        <w:rPr>
                          <w:rFonts w:ascii="Comic Sans MS" w:hAnsi="Comic Sans MS"/>
                          <w:color w:val="222222"/>
                          <w:sz w:val="19"/>
                          <w:szCs w:val="19"/>
                          <w:lang w:val="es-ES_tradnl"/>
                        </w:rPr>
                      </w:pPr>
                    </w:p>
                    <w:p w14:paraId="100E944C" w14:textId="77777777" w:rsidR="00412AD0" w:rsidRPr="009C0490" w:rsidRDefault="00412AD0" w:rsidP="00B8008F">
                      <w:pPr>
                        <w:shd w:val="clear" w:color="auto" w:fill="FFFFFF"/>
                        <w:spacing w:after="0" w:line="240" w:lineRule="auto"/>
                        <w:rPr>
                          <w:rFonts w:ascii="Comic Sans MS" w:eastAsia="Times New Roman" w:hAnsi="Comic Sans MS" w:cs="Arial"/>
                          <w:color w:val="222222"/>
                          <w:sz w:val="19"/>
                          <w:szCs w:val="19"/>
                          <w:lang w:val="es-ES_tradnl" w:eastAsia="en-US"/>
                        </w:rPr>
                      </w:pPr>
                    </w:p>
                    <w:p w14:paraId="1A5BEB59" w14:textId="77777777" w:rsidR="00412AD0" w:rsidRPr="009C0490" w:rsidRDefault="00412AD0" w:rsidP="00F67002">
                      <w:pPr>
                        <w:spacing w:line="240" w:lineRule="auto"/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</w:pPr>
                      <w:r w:rsidRPr="009C0490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605BC3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CE5E1C3" wp14:editId="5A12BAFF">
                <wp:simplePos x="0" y="0"/>
                <wp:positionH relativeFrom="column">
                  <wp:posOffset>3539490</wp:posOffset>
                </wp:positionH>
                <wp:positionV relativeFrom="paragraph">
                  <wp:posOffset>6743700</wp:posOffset>
                </wp:positionV>
                <wp:extent cx="3155950" cy="2774950"/>
                <wp:effectExtent l="0" t="0" r="19050" b="1905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5950" cy="27749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8053D1" w:rsidRDefault="008053D1" w:rsidP="00806AE3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Feria de Libros de </w:t>
                            </w:r>
                            <w:proofErr w:type="spellStart"/>
                            <w:r w:rsidR="00412AD0" w:rsidRPr="008053D1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Scholastic</w:t>
                            </w:r>
                            <w:proofErr w:type="spellEnd"/>
                            <w:r w:rsidR="00412AD0" w:rsidRPr="008053D1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</w:p>
                          <w:p w:rsidR="00412AD0" w:rsidRPr="008053D1" w:rsidRDefault="00401940" w:rsidP="00D301C6">
                            <w:pPr>
                              <w:spacing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Gracias a todas las familias que compraron libros en nuestra Feria de Libros de </w:t>
                            </w:r>
                            <w:proofErr w:type="spellStart"/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Scholastic</w:t>
                            </w:r>
                            <w:proofErr w:type="spellEnd"/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en el Plantel Alto y Bajo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. </w:t>
                            </w:r>
                            <w:r w:rsidR="00E02AD8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 xml:space="preserve">Los libros comprados se convertirán en miles de horas de lectura que beneficiará </w:t>
                            </w:r>
                            <w:r w:rsidR="005B22A8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directamente a nuestros alumnos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b/>
                                <w:sz w:val="20"/>
                                <w:szCs w:val="20"/>
                                <w:lang w:val="es-ES_tradnl"/>
                              </w:rPr>
                              <w:t>.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r w:rsidR="005B22A8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Además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r w:rsidR="005B22A8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la escuela recibió algunas ganancias de la venta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r w:rsidR="005B22A8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las cuales están ayudándonos a agregar libros a nuestra biblioteca</w:t>
                            </w:r>
                            <w:r w:rsidR="0029329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. </w:t>
                            </w:r>
                            <w:r w:rsidR="00024C2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Gracias también a todos nuestros padres que trabajaron en la feria, y </w:t>
                            </w:r>
                            <w:r w:rsidR="003D7629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nuestro agradecimiento especial</w:t>
                            </w:r>
                            <w:r w:rsidR="00024C2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a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Karen </w:t>
                            </w:r>
                            <w:proofErr w:type="spellStart"/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Kubel</w:t>
                            </w:r>
                            <w:proofErr w:type="spellEnd"/>
                            <w:r w:rsidR="00024C2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, maestra de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K1</w:t>
                            </w:r>
                            <w:r w:rsidR="00D301C6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,</w:t>
                            </w:r>
                            <w:r w:rsidR="00024C2F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en el Plantel Bajo </w:t>
                            </w:r>
                            <w:r w:rsidR="00D301C6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y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Whitley</w:t>
                            </w:r>
                            <w:proofErr w:type="spellEnd"/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proofErr w:type="spellStart"/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Frost</w:t>
                            </w:r>
                            <w:proofErr w:type="spellEnd"/>
                            <w:r w:rsidR="00D301C6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, </w:t>
                            </w:r>
                            <w:r w:rsidR="00412AD0" w:rsidRPr="008053D1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</w:t>
                            </w:r>
                            <w:r w:rsidR="00D301C6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quien</w:t>
                            </w:r>
                            <w:r w:rsidR="003D7629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>es organizaron</w:t>
                            </w:r>
                            <w:r w:rsidR="00D301C6">
                              <w:rPr>
                                <w:rFonts w:ascii="Comic Sans MS" w:hAnsi="Comic Sans MS"/>
                                <w:sz w:val="20"/>
                                <w:szCs w:val="20"/>
                                <w:lang w:val="es-ES_tradnl"/>
                              </w:rPr>
                              <w:t xml:space="preserve"> nuestras ferias de libros.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40" type="#_x0000_t202" style="position:absolute;margin-left:278.7pt;margin-top:531pt;width:248.5pt;height:218.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" fillcolor="white [3201]" strokecolor="#6076b4 [3204]" strokeweight="2.25pt">
                <v:textbox>
                  <w:txbxContent>
                    <w:p w14:paraId="35CC916C" w14:textId="45564184" w:rsidR="00412AD0" w:rsidRPr="008053D1" w:rsidRDefault="008053D1" w:rsidP="00806AE3">
                      <w:pPr>
                        <w:jc w:val="center"/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 xml:space="preserve">Feria de Libros de </w:t>
                      </w:r>
                      <w:proofErr w:type="spellStart"/>
                      <w:r w:rsidR="00412AD0" w:rsidRPr="008053D1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>Scholastic</w:t>
                      </w:r>
                      <w:proofErr w:type="spellEnd"/>
                      <w:r w:rsidR="00412AD0" w:rsidRPr="008053D1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</w:p>
                    <w:p w14:paraId="03F3AF09" w14:textId="5AD846B4" w:rsidR="00412AD0" w:rsidRPr="008053D1" w:rsidRDefault="00401940" w:rsidP="00D301C6">
                      <w:pPr>
                        <w:spacing w:line="240" w:lineRule="auto"/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Gracias a todas las familias que compraron libros en nuestra Feria de Libros de </w:t>
                      </w:r>
                      <w:proofErr w:type="spellStart"/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Scholastic</w:t>
                      </w:r>
                      <w:proofErr w:type="spellEnd"/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en el Plantel Alto y Bajo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. </w:t>
                      </w:r>
                      <w:r w:rsidR="00E02AD8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 xml:space="preserve">Los libros comprados se convertirán en miles de horas de lectura que beneficiará </w:t>
                      </w:r>
                      <w:r w:rsidR="005B22A8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>directamente a nuestros alumnos</w:t>
                      </w:r>
                      <w:r w:rsidR="00412AD0" w:rsidRPr="008053D1">
                        <w:rPr>
                          <w:rFonts w:ascii="Comic Sans MS" w:hAnsi="Comic Sans MS"/>
                          <w:b/>
                          <w:sz w:val="20"/>
                          <w:szCs w:val="20"/>
                          <w:lang w:val="es-ES_tradnl"/>
                        </w:rPr>
                        <w:t>.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r w:rsidR="005B22A8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Además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r w:rsidR="005B22A8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la escuela recibió algunas ganancias de la venta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r w:rsidR="005B22A8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las cuales están ayudándonos a agregar libros a nuestra biblioteca</w:t>
                      </w:r>
                      <w:r w:rsidR="0029329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. </w:t>
                      </w:r>
                      <w:r w:rsidR="00024C2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Gracias también a todos nuestros padres que trabajaron en la feria, y </w:t>
                      </w:r>
                      <w:r w:rsidR="003D7629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nuestro agradecimiento especial</w:t>
                      </w:r>
                      <w:r w:rsidR="00024C2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a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Karen </w:t>
                      </w:r>
                      <w:proofErr w:type="spellStart"/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Kubel</w:t>
                      </w:r>
                      <w:proofErr w:type="spellEnd"/>
                      <w:r w:rsidR="00024C2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, maestra de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K1</w:t>
                      </w:r>
                      <w:r w:rsidR="00D301C6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,</w:t>
                      </w:r>
                      <w:r w:rsidR="00024C2F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en el Plantel Bajo </w:t>
                      </w:r>
                      <w:r w:rsidR="00D301C6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y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proofErr w:type="spellStart"/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Whitley</w:t>
                      </w:r>
                      <w:proofErr w:type="spellEnd"/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proofErr w:type="spellStart"/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Frost</w:t>
                      </w:r>
                      <w:proofErr w:type="spellEnd"/>
                      <w:r w:rsidR="00D301C6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, </w:t>
                      </w:r>
                      <w:r w:rsidR="00412AD0" w:rsidRPr="008053D1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r w:rsidR="00D301C6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quien</w:t>
                      </w:r>
                      <w:r w:rsidR="003D7629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>es organizaron</w:t>
                      </w:r>
                      <w:r w:rsidR="00D301C6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 </w:t>
                      </w:r>
                      <w:bookmarkStart w:id="1" w:name="_GoBack"/>
                      <w:bookmarkEnd w:id="1"/>
                      <w:r w:rsidR="00D301C6">
                        <w:rPr>
                          <w:rFonts w:ascii="Comic Sans MS" w:hAnsi="Comic Sans MS"/>
                          <w:sz w:val="20"/>
                          <w:szCs w:val="20"/>
                          <w:lang w:val="es-ES_tradnl"/>
                        </w:rPr>
                        <w:t xml:space="preserve">nuestras ferias de libros. </w:t>
                      </w:r>
                    </w:p>
                  </w:txbxContent>
                </v:textbox>
              </v:shape>
            </w:pict>
          </mc:Fallback>
        </mc:AlternateContent>
      </w:r>
      <w:r w:rsidR="005704B4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B9CBB94" wp14:editId="66D4E8AA">
                <wp:simplePos x="0" y="0"/>
                <wp:positionH relativeFrom="column">
                  <wp:posOffset>3488690</wp:posOffset>
                </wp:positionH>
                <wp:positionV relativeFrom="paragraph">
                  <wp:posOffset>222250</wp:posOffset>
                </wp:positionV>
                <wp:extent cx="3289300" cy="6210300"/>
                <wp:effectExtent l="19050" t="19050" r="25400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300" cy="6210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b/>
                                <w:lang w:val="es-ES_tradnl" w:eastAsia="en-US"/>
                              </w:rPr>
                            </w:pP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                           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b/>
                                <w:lang w:val="es-ES_tradnl" w:eastAsia="en-US"/>
                              </w:rPr>
                              <w:t xml:space="preserve">El Salón de Arte </w:t>
                            </w: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Hemos estado muy ocupados en el salón de arte este otoño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 w:rsidRPr="00017EB9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Los alumnos de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>K-1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han estado trabajando con </w:t>
                            </w:r>
                            <w:proofErr w:type="spellStart"/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Matisse</w:t>
                            </w:r>
                            <w:proofErr w:type="spellEnd"/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,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figuras, color y cómo utilizar el espacio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También se han divertido con los proyectos de las fiestas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.</w:t>
                            </w: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En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K-2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los alumnos acaban de terminar un bodegón de un frutero y ¡vaya,</w:t>
                            </w:r>
                            <w:r w:rsidR="00A9554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que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quedó alucinante!</w:t>
                            </w: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El primer grado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está en proceso de trabajar con el cascanueces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 w:rsidR="00A21961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Se están enfocando en usar el espacio y las proporciones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 w:rsidR="00A21961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Pregúnteles </w:t>
                            </w:r>
                            <w:r w:rsidR="001B211A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qué tan </w:t>
                            </w:r>
                            <w:r w:rsidR="00B40DDF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fácil es hacer un cascanueces usando figuras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.</w:t>
                            </w: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 w:rsidR="00074E36"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El segundo grado </w:t>
                            </w:r>
                            <w:r w:rsidR="00074E3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aprendió cómo funciona el círculo cromático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 w:rsidR="00074E36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Experimentaron con las pinturas para crear colores secundarios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 w:rsidR="00427A6E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Ahora están </w:t>
                            </w:r>
                            <w:r w:rsidR="006715F3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estudiando cómo dibujar </w:t>
                            </w:r>
                            <w:r w:rsidR="00427A6E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con un punto de fuga</w:t>
                            </w:r>
                            <w:r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</w:p>
                          <w:p w:rsidR="00412AD0" w:rsidRPr="00B42974" w:rsidRDefault="00157F74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>El tercer grado</w:t>
                            </w:r>
                            <w:r w:rsidR="00643673"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del salón 101 están haciendo un 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diorama</w:t>
                            </w:r>
                            <w:r w:rsidR="00C75F8A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que muestra cómo algunos niños usan los libros por todo el mundo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 w:rsidR="00643673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Pregúnteles</w:t>
                            </w:r>
                            <w:r w:rsidR="00C75F8A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sobre su país de enfoque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</w:p>
                          <w:p w:rsidR="00412AD0" w:rsidRPr="00B42974" w:rsidRDefault="00F1703D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>El tercer grado del saló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>n 102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acaba de terminar una ilusión óptica con un punto de fuga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</w:p>
                          <w:p w:rsidR="00412AD0" w:rsidRPr="00B42974" w:rsidRDefault="00D1661F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MS Mincho" w:hAnsi="Comic Sans MS" w:cs="Times New Roman"/>
                                <w:b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El cuarto grado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está en proceso de hacer ilusiones ópticas usando líneas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Es una buena manera de aprender có</w:t>
                            </w:r>
                            <w:r w:rsidR="00314BBF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mo </w:t>
                            </w:r>
                            <w:r w:rsidR="003A38A0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pod</w:t>
                            </w:r>
                            <w:r w:rsidR="00314BBF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er dominar el 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us</w:t>
                            </w:r>
                            <w:r w:rsidR="00314BBF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o de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reglas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</w:p>
                          <w:p w:rsidR="00412AD0" w:rsidRPr="00B42974" w:rsidRDefault="002555DB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El quinto grado está haciendo máscaras. Cada una es tan única y su</w:t>
                            </w:r>
                            <w:r w:rsidR="00CC4951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buen</w:t>
                            </w:r>
                            <w:r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ojo</w:t>
                            </w:r>
                            <w:r w:rsidR="007B2982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para los detalles es increíble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  <w:r w:rsidR="00312D78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Pídales</w:t>
                            </w:r>
                            <w:r w:rsidR="007B2982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 compartir con usted algunas técnicas que hayan aprendido</w:t>
                            </w:r>
                            <w:r w:rsidR="00312D78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Seguro que estará igual de </w:t>
                            </w:r>
                            <w:r w:rsidR="008557C7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sorprendido </w:t>
                            </w:r>
                            <w:r w:rsidR="00312D78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>que yo al ver lo que producen</w:t>
                            </w:r>
                            <w:r w:rsidR="00412AD0" w:rsidRPr="00B42974"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  <w:t xml:space="preserve">. </w:t>
                            </w:r>
                          </w:p>
                          <w:p w:rsidR="00412AD0" w:rsidRPr="00B42974" w:rsidRDefault="00412AD0" w:rsidP="00F32D2D">
                            <w:pPr>
                              <w:spacing w:after="0" w:line="240" w:lineRule="auto"/>
                              <w:rPr>
                                <w:rFonts w:ascii="Comic Sans MS" w:eastAsia="MS Mincho" w:hAnsi="Comic Sans MS" w:cs="Times New Roman"/>
                                <w:sz w:val="20"/>
                                <w:szCs w:val="20"/>
                                <w:lang w:val="es-ES_tradnl" w:eastAsia="en-US"/>
                              </w:rPr>
                            </w:pPr>
                          </w:p>
                          <w:p w:rsidR="00412AD0" w:rsidRPr="00B42974" w:rsidRDefault="00412AD0" w:rsidP="00745CE0">
                            <w:pPr>
                              <w:pStyle w:val="NoSpacing"/>
                              <w:rPr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41" type="#_x0000_t202" style="position:absolute;margin-left:274.7pt;margin-top:17.5pt;width:259pt;height:489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" fillcolor="white [3201]" strokecolor="#6076b4 [3204]" strokeweight="2.25pt">
                <v:textbox>
                  <w:txbxContent>
                    <w:p w14:paraId="16ECA713" w14:textId="6E03DF82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b/>
                          <w:lang w:val="es-ES_tradnl" w:eastAsia="en-US"/>
                        </w:rPr>
                      </w:pP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                            </w:t>
                      </w:r>
                      <w:r>
                        <w:rPr>
                          <w:rFonts w:ascii="Comic Sans MS" w:eastAsia="MS Mincho" w:hAnsi="Comic Sans MS" w:cs="Times New Roman"/>
                          <w:b/>
                          <w:lang w:val="es-ES_tradnl" w:eastAsia="en-US"/>
                        </w:rPr>
                        <w:t xml:space="preserve">El Salón de Arte </w:t>
                      </w:r>
                    </w:p>
                    <w:p w14:paraId="0FD22EEA" w14:textId="77777777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</w:p>
                    <w:p w14:paraId="0D5E8487" w14:textId="2ABEC97C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Hemos estado muy ocupados en el salón de arte este otoño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</w:p>
                    <w:p w14:paraId="7E0EE763" w14:textId="77777777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</w:p>
                    <w:p w14:paraId="1CCFB196" w14:textId="1DD74D2B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 w:rsidRPr="00017EB9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Los alumnos de</w:t>
                      </w:r>
                      <w:r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 w:rsidRPr="00B42974"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>K-1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han estado trabajando con </w:t>
                      </w:r>
                      <w:proofErr w:type="spellStart"/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Matisse</w:t>
                      </w:r>
                      <w:proofErr w:type="spellEnd"/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,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figuras, color y cómo utilizar el espacio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También se han divertido con los proyectos de las fiestas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.</w:t>
                      </w:r>
                    </w:p>
                    <w:p w14:paraId="66DC7B44" w14:textId="34C158CB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En</w:t>
                      </w:r>
                      <w:r w:rsidRPr="00B42974"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 xml:space="preserve"> K-2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los alumnos acaban de terminar un bodegón de un frutero y ¡vaya,</w:t>
                      </w:r>
                      <w:r w:rsidR="00A9554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que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quedó alucinante!</w:t>
                      </w:r>
                    </w:p>
                    <w:p w14:paraId="3371CD40" w14:textId="4C41679F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 xml:space="preserve">El primer grado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está en proceso de trabajar con el cascanueces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 w:rsidR="00A21961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Se están enfocando en usar el espacio y las proporciones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 w:rsidR="00A21961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Pregúnteles </w:t>
                      </w:r>
                      <w:r w:rsidR="001B211A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qué tan </w:t>
                      </w:r>
                      <w:r w:rsidR="00B40DDF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fácil es hacer un cascanueces usando figuras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.</w:t>
                      </w:r>
                    </w:p>
                    <w:p w14:paraId="2FDBD928" w14:textId="5901A308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 w:rsidR="00074E36"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 xml:space="preserve">El segundo grado </w:t>
                      </w:r>
                      <w:r w:rsidR="00074E3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aprendió cómo funciona el círculo cromático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 w:rsidR="00074E36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Experimentaron con las pinturas para crear colores secundarios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 w:rsidR="00427A6E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Ahora están </w:t>
                      </w:r>
                      <w:r w:rsidR="006715F3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estudiando cómo dibujar </w:t>
                      </w:r>
                      <w:r w:rsidR="00427A6E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con un punto de fuga</w:t>
                      </w:r>
                      <w:r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</w:p>
                    <w:p w14:paraId="2026A342" w14:textId="3CB039E8" w:rsidR="00412AD0" w:rsidRPr="00B42974" w:rsidRDefault="00157F74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>El tercer grado</w:t>
                      </w:r>
                      <w:r w:rsidR="00643673"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 xml:space="preserve">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del salón 101 están haciendo un 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diorama</w:t>
                      </w:r>
                      <w:r w:rsidR="00C75F8A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que muestra cómo algunos niños usan los libros por todo el mundo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 w:rsidR="00643673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Pregúnteles</w:t>
                      </w:r>
                      <w:r w:rsidR="00C75F8A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sobre su país de enfoque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</w:p>
                    <w:p w14:paraId="0551D8A5" w14:textId="515F3AC1" w:rsidR="00412AD0" w:rsidRPr="00B42974" w:rsidRDefault="00F1703D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>El tercer grado del saló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>n 102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acaba de terminar una ilusión óptica con un punto de fuga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</w:p>
                    <w:p w14:paraId="2FF0F83A" w14:textId="1ECC2ECB" w:rsidR="00412AD0" w:rsidRPr="00B42974" w:rsidRDefault="00D1661F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MS Mincho" w:hAnsi="Comic Sans MS" w:cs="Times New Roman"/>
                          <w:b/>
                          <w:sz w:val="20"/>
                          <w:szCs w:val="20"/>
                          <w:lang w:val="es-ES_tradnl" w:eastAsia="en-US"/>
                        </w:rPr>
                        <w:t xml:space="preserve">El cuarto grado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está en proceso de hacer ilusiones ópticas usando líneas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Es una buena manera de aprender có</w:t>
                      </w:r>
                      <w:r w:rsidR="00314BBF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mo </w:t>
                      </w:r>
                      <w:r w:rsidR="003A38A0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pod</w:t>
                      </w:r>
                      <w:r w:rsidR="00314BBF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er dominar el 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us</w:t>
                      </w:r>
                      <w:r w:rsidR="00314BBF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o de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reglas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</w:p>
                    <w:p w14:paraId="4A6F8B15" w14:textId="061B756C" w:rsidR="00412AD0" w:rsidRPr="00B42974" w:rsidRDefault="002555DB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El quinto grado está haciendo máscaras. Cada una es tan única y su</w:t>
                      </w:r>
                      <w:r w:rsidR="00CC4951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buen</w:t>
                      </w:r>
                      <w:r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ojo</w:t>
                      </w:r>
                      <w:r w:rsidR="007B2982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para los detalles es increíble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  <w:r w:rsidR="00312D78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Pídales</w:t>
                      </w:r>
                      <w:r w:rsidR="007B2982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 compartir con usted algunas técnicas que hayan aprendido</w:t>
                      </w:r>
                      <w:r w:rsidR="00312D78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Seguro que estará igual de </w:t>
                      </w:r>
                      <w:r w:rsidR="008557C7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sorprendido </w:t>
                      </w:r>
                      <w:r w:rsidR="00312D78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>que yo al ver lo que producen</w:t>
                      </w:r>
                      <w:r w:rsidR="00412AD0" w:rsidRPr="00B42974"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  <w:t xml:space="preserve">. </w:t>
                      </w:r>
                    </w:p>
                    <w:p w14:paraId="34377F71" w14:textId="77777777" w:rsidR="00412AD0" w:rsidRPr="00B42974" w:rsidRDefault="00412AD0" w:rsidP="00F32D2D">
                      <w:pPr>
                        <w:spacing w:after="0" w:line="240" w:lineRule="auto"/>
                        <w:rPr>
                          <w:rFonts w:ascii="Comic Sans MS" w:eastAsia="MS Mincho" w:hAnsi="Comic Sans MS" w:cs="Times New Roman"/>
                          <w:sz w:val="20"/>
                          <w:szCs w:val="20"/>
                          <w:lang w:val="es-ES_tradnl" w:eastAsia="en-US"/>
                        </w:rPr>
                      </w:pPr>
                    </w:p>
                    <w:p w14:paraId="5020F195" w14:textId="77777777" w:rsidR="00412AD0" w:rsidRPr="00B42974" w:rsidRDefault="00412AD0" w:rsidP="00745CE0">
                      <w:pPr>
                        <w:pStyle w:val="NoSpacing"/>
                        <w:rPr>
                          <w:lang w:val="es-ES_trad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7CF4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0EEC20A" wp14:editId="3296ABE9">
                <wp:simplePos x="0" y="0"/>
                <wp:positionH relativeFrom="column">
                  <wp:posOffset>-80010</wp:posOffset>
                </wp:positionH>
                <wp:positionV relativeFrom="paragraph">
                  <wp:posOffset>336550</wp:posOffset>
                </wp:positionV>
                <wp:extent cx="120650" cy="45085"/>
                <wp:effectExtent l="0" t="19050" r="0" b="1206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650" cy="4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12AD0" w:rsidRPr="00B466BE" w:rsidRDefault="00412AD0" w:rsidP="00B466BE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2" type="#_x0000_t202" style="position:absolute;margin-left:-6.25pt;margin-top:26.5pt;width:9.5pt;height:3.5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" filled="f" stroked="f">
                <v:textbox>
                  <w:txbxContent>
                    <w:p w14:paraId="51F747A3" w14:textId="77777777" w:rsidR="00D874B2" w:rsidRPr="00B466BE" w:rsidRDefault="00D874B2" w:rsidP="00B466BE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083F14" w:rsidSect="00196137">
      <w:type w:val="continuous"/>
      <w:pgSz w:w="12240" w:h="15840"/>
      <w:pgMar w:top="360" w:right="936" w:bottom="936" w:left="936" w:header="720" w:footer="720" w:gutter="0"/>
      <w:cols w:space="54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2AD0" w:rsidRDefault="00412AD0" w:rsidP="00341964">
      <w:pPr>
        <w:spacing w:after="0" w:line="240" w:lineRule="auto"/>
      </w:pPr>
      <w:r>
        <w:separator/>
      </w:r>
    </w:p>
  </w:endnote>
  <w:endnote w:type="continuationSeparator" w:id="0">
    <w:p w:rsidR="00412AD0" w:rsidRDefault="00412AD0" w:rsidP="003419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auto"/>
    <w:pitch w:val="variable"/>
    <w:sig w:usb0="00000003" w:usb1="00000000" w:usb2="00000000" w:usb3="00000000" w:csb0="00000001" w:csb1="00000000"/>
  </w:font>
  <w:font w:name="맑은 고딕">
    <w:panose1 w:val="00000000000000000000"/>
    <w:charset w:val="80"/>
    <w:family w:val="roman"/>
    <w:notTrueType/>
    <w:pitch w:val="default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HY중고딕">
    <w:panose1 w:val="00000000000000000000"/>
    <w:charset w:val="80"/>
    <w:family w:val="roman"/>
    <w:notTrueType/>
    <w:pitch w:val="default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Malgun Gothic">
    <w:charset w:val="81"/>
    <w:family w:val="swiss"/>
    <w:pitch w:val="variable"/>
    <w:sig w:usb0="900002AF" w:usb1="09D77CFB" w:usb2="00000012" w:usb3="00000000" w:csb0="00080001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Euphemia UCAS">
    <w:panose1 w:val="020B0503040102020104"/>
    <w:charset w:val="00"/>
    <w:family w:val="auto"/>
    <w:pitch w:val="variable"/>
    <w:sig w:usb0="80000063" w:usb1="00000000" w:usb2="00002000" w:usb3="00000000" w:csb0="000001F3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2AD0" w:rsidRDefault="00412AD0" w:rsidP="00341964">
      <w:pPr>
        <w:spacing w:after="0" w:line="240" w:lineRule="auto"/>
      </w:pPr>
      <w:r>
        <w:separator/>
      </w:r>
    </w:p>
  </w:footnote>
  <w:footnote w:type="continuationSeparator" w:id="0">
    <w:p w:rsidR="00412AD0" w:rsidRDefault="00412AD0" w:rsidP="003419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.75pt;height:1.85pt;visibility:visible;mso-wrap-style:square" o:bullet="t">
        <v:imagedata r:id="rId1" o:title=""/>
      </v:shape>
    </w:pict>
  </w:numPicBullet>
  <w:abstractNum w:abstractNumId="0">
    <w:nsid w:val="FFFFFF1D"/>
    <w:multiLevelType w:val="multilevel"/>
    <w:tmpl w:val="9A901232"/>
    <w:lvl w:ilvl="0">
      <w:start w:val="1"/>
      <w:numFmt w:val="bullet"/>
      <w:pStyle w:val="NoteLevel1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NoteLevel21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eLevel31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pStyle w:val="NoteLevel41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eLevel51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eLevel61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eLevel71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pStyle w:val="NoteLevel81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eLevel91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1E42BCF"/>
    <w:multiLevelType w:val="hybridMultilevel"/>
    <w:tmpl w:val="C22828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6F3F32"/>
    <w:multiLevelType w:val="hybridMultilevel"/>
    <w:tmpl w:val="66564C8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3B49F6"/>
    <w:multiLevelType w:val="multilevel"/>
    <w:tmpl w:val="31E46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4115BC1"/>
    <w:multiLevelType w:val="multilevel"/>
    <w:tmpl w:val="F5D48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45C15B8"/>
    <w:multiLevelType w:val="multilevel"/>
    <w:tmpl w:val="CCAA4156"/>
    <w:lvl w:ilvl="0">
      <w:start w:val="1"/>
      <w:numFmt w:val="bullet"/>
      <w:lvlText w:val=""/>
      <w:lvlJc w:val="left"/>
      <w:pPr>
        <w:tabs>
          <w:tab w:val="num" w:pos="450"/>
        </w:tabs>
        <w:ind w:left="45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170"/>
        </w:tabs>
        <w:ind w:left="117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90"/>
        </w:tabs>
        <w:ind w:left="189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610"/>
        </w:tabs>
        <w:ind w:left="261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330"/>
        </w:tabs>
        <w:ind w:left="333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050"/>
        </w:tabs>
        <w:ind w:left="405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770"/>
        </w:tabs>
        <w:ind w:left="477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90"/>
        </w:tabs>
        <w:ind w:left="549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210"/>
        </w:tabs>
        <w:ind w:left="6210" w:hanging="360"/>
      </w:pPr>
      <w:rPr>
        <w:rFonts w:ascii="Wingdings" w:hAnsi="Wingdings" w:hint="default"/>
        <w:sz w:val="20"/>
      </w:rPr>
    </w:lvl>
  </w:abstractNum>
  <w:abstractNum w:abstractNumId="6">
    <w:nsid w:val="27077136"/>
    <w:multiLevelType w:val="multilevel"/>
    <w:tmpl w:val="EC6CA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05904DD"/>
    <w:multiLevelType w:val="hybridMultilevel"/>
    <w:tmpl w:val="9D1CACF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B613C73"/>
    <w:multiLevelType w:val="hybridMultilevel"/>
    <w:tmpl w:val="4D2297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C870E51"/>
    <w:multiLevelType w:val="multilevel"/>
    <w:tmpl w:val="CCF2F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2D46461"/>
    <w:multiLevelType w:val="multilevel"/>
    <w:tmpl w:val="B17A4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4A15FFB"/>
    <w:multiLevelType w:val="hybridMultilevel"/>
    <w:tmpl w:val="1E30613A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7A523DB"/>
    <w:multiLevelType w:val="multilevel"/>
    <w:tmpl w:val="68D4F8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767E23"/>
    <w:multiLevelType w:val="hybridMultilevel"/>
    <w:tmpl w:val="A8403C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5CA4CD7"/>
    <w:multiLevelType w:val="multilevel"/>
    <w:tmpl w:val="15CA50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6C447A7"/>
    <w:multiLevelType w:val="multilevel"/>
    <w:tmpl w:val="16201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22F404A"/>
    <w:multiLevelType w:val="hybridMultilevel"/>
    <w:tmpl w:val="359E37D2"/>
    <w:lvl w:ilvl="0" w:tplc="EB9A37E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F98E37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2A65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07CCDD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0C8DE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3A2CA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CAADD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E8C2E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D5222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>
    <w:nsid w:val="74DD13DB"/>
    <w:multiLevelType w:val="hybridMultilevel"/>
    <w:tmpl w:val="DA104A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D946771"/>
    <w:multiLevelType w:val="hybridMultilevel"/>
    <w:tmpl w:val="8362F060"/>
    <w:lvl w:ilvl="0" w:tplc="35541E0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2F5897" w:themeColor="text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3"/>
  </w:num>
  <w:num w:numId="3">
    <w:abstractNumId w:val="11"/>
  </w:num>
  <w:num w:numId="4">
    <w:abstractNumId w:val="17"/>
  </w:num>
  <w:num w:numId="5">
    <w:abstractNumId w:val="2"/>
  </w:num>
  <w:num w:numId="6">
    <w:abstractNumId w:val="7"/>
  </w:num>
  <w:num w:numId="7">
    <w:abstractNumId w:val="0"/>
  </w:num>
  <w:num w:numId="8">
    <w:abstractNumId w:val="9"/>
  </w:num>
  <w:num w:numId="9">
    <w:abstractNumId w:val="8"/>
  </w:num>
  <w:num w:numId="10">
    <w:abstractNumId w:val="16"/>
  </w:num>
  <w:num w:numId="11">
    <w:abstractNumId w:val="1"/>
  </w:num>
  <w:num w:numId="12">
    <w:abstractNumId w:val="15"/>
  </w:num>
  <w:num w:numId="13">
    <w:abstractNumId w:val="4"/>
  </w:num>
  <w:num w:numId="14">
    <w:abstractNumId w:val="4"/>
  </w:num>
  <w:num w:numId="15">
    <w:abstractNumId w:val="6"/>
  </w:num>
  <w:num w:numId="16">
    <w:abstractNumId w:val="12"/>
  </w:num>
  <w:num w:numId="17">
    <w:abstractNumId w:val="10"/>
  </w:num>
  <w:num w:numId="18">
    <w:abstractNumId w:val="14"/>
  </w:num>
  <w:num w:numId="19">
    <w:abstractNumId w:val="5"/>
  </w:num>
  <w:num w:numId="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removeDateAndTime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EBA"/>
    <w:rsid w:val="000002FE"/>
    <w:rsid w:val="0000085D"/>
    <w:rsid w:val="00000FD1"/>
    <w:rsid w:val="000010CF"/>
    <w:rsid w:val="000025C3"/>
    <w:rsid w:val="00003A3F"/>
    <w:rsid w:val="00005855"/>
    <w:rsid w:val="000065DB"/>
    <w:rsid w:val="00006617"/>
    <w:rsid w:val="0000727D"/>
    <w:rsid w:val="00011167"/>
    <w:rsid w:val="000118A4"/>
    <w:rsid w:val="00011C40"/>
    <w:rsid w:val="0001469A"/>
    <w:rsid w:val="00015E84"/>
    <w:rsid w:val="000176C9"/>
    <w:rsid w:val="00017D49"/>
    <w:rsid w:val="00017EB9"/>
    <w:rsid w:val="00020360"/>
    <w:rsid w:val="0002124C"/>
    <w:rsid w:val="0002232F"/>
    <w:rsid w:val="000225F7"/>
    <w:rsid w:val="00022B06"/>
    <w:rsid w:val="00022E02"/>
    <w:rsid w:val="0002373A"/>
    <w:rsid w:val="00024C2F"/>
    <w:rsid w:val="0002540A"/>
    <w:rsid w:val="00025CF0"/>
    <w:rsid w:val="0002671A"/>
    <w:rsid w:val="00027742"/>
    <w:rsid w:val="00031010"/>
    <w:rsid w:val="000314FA"/>
    <w:rsid w:val="00032576"/>
    <w:rsid w:val="00033471"/>
    <w:rsid w:val="00034023"/>
    <w:rsid w:val="00034FF0"/>
    <w:rsid w:val="000361C4"/>
    <w:rsid w:val="000362D8"/>
    <w:rsid w:val="00037245"/>
    <w:rsid w:val="000372BE"/>
    <w:rsid w:val="000373CA"/>
    <w:rsid w:val="0003799F"/>
    <w:rsid w:val="00043654"/>
    <w:rsid w:val="00043D0B"/>
    <w:rsid w:val="000440CE"/>
    <w:rsid w:val="00046091"/>
    <w:rsid w:val="000463CD"/>
    <w:rsid w:val="000510F7"/>
    <w:rsid w:val="000512A3"/>
    <w:rsid w:val="00051742"/>
    <w:rsid w:val="000526D5"/>
    <w:rsid w:val="00053848"/>
    <w:rsid w:val="0005404F"/>
    <w:rsid w:val="00054D6F"/>
    <w:rsid w:val="00055403"/>
    <w:rsid w:val="0005609B"/>
    <w:rsid w:val="0005765A"/>
    <w:rsid w:val="0006095B"/>
    <w:rsid w:val="00060C36"/>
    <w:rsid w:val="00066598"/>
    <w:rsid w:val="00066867"/>
    <w:rsid w:val="000672E6"/>
    <w:rsid w:val="000679FA"/>
    <w:rsid w:val="0007065F"/>
    <w:rsid w:val="0007104E"/>
    <w:rsid w:val="000711E7"/>
    <w:rsid w:val="00073864"/>
    <w:rsid w:val="00074E36"/>
    <w:rsid w:val="00074EC9"/>
    <w:rsid w:val="0007580B"/>
    <w:rsid w:val="00075F75"/>
    <w:rsid w:val="00076A14"/>
    <w:rsid w:val="00080A0E"/>
    <w:rsid w:val="000831FD"/>
    <w:rsid w:val="000837A3"/>
    <w:rsid w:val="00083F14"/>
    <w:rsid w:val="00084EC6"/>
    <w:rsid w:val="000908B5"/>
    <w:rsid w:val="00091ACE"/>
    <w:rsid w:val="00093FC8"/>
    <w:rsid w:val="00095C33"/>
    <w:rsid w:val="00095EA8"/>
    <w:rsid w:val="000967FD"/>
    <w:rsid w:val="00096BC0"/>
    <w:rsid w:val="00096CDF"/>
    <w:rsid w:val="000A01D5"/>
    <w:rsid w:val="000A0AB5"/>
    <w:rsid w:val="000A1ACD"/>
    <w:rsid w:val="000A2F41"/>
    <w:rsid w:val="000A56D3"/>
    <w:rsid w:val="000A655B"/>
    <w:rsid w:val="000A70F2"/>
    <w:rsid w:val="000A7471"/>
    <w:rsid w:val="000B0394"/>
    <w:rsid w:val="000B03AB"/>
    <w:rsid w:val="000B03D1"/>
    <w:rsid w:val="000B2291"/>
    <w:rsid w:val="000B2834"/>
    <w:rsid w:val="000B3554"/>
    <w:rsid w:val="000B4903"/>
    <w:rsid w:val="000B7087"/>
    <w:rsid w:val="000C030F"/>
    <w:rsid w:val="000C050C"/>
    <w:rsid w:val="000C09A4"/>
    <w:rsid w:val="000C1231"/>
    <w:rsid w:val="000C1457"/>
    <w:rsid w:val="000C184E"/>
    <w:rsid w:val="000C433E"/>
    <w:rsid w:val="000C46A8"/>
    <w:rsid w:val="000C6BA5"/>
    <w:rsid w:val="000C6DF4"/>
    <w:rsid w:val="000C7862"/>
    <w:rsid w:val="000D198D"/>
    <w:rsid w:val="000D2771"/>
    <w:rsid w:val="000D3ADF"/>
    <w:rsid w:val="000D4647"/>
    <w:rsid w:val="000D4821"/>
    <w:rsid w:val="000D4BC0"/>
    <w:rsid w:val="000D708C"/>
    <w:rsid w:val="000D7C17"/>
    <w:rsid w:val="000E0CBD"/>
    <w:rsid w:val="000E1352"/>
    <w:rsid w:val="000E3631"/>
    <w:rsid w:val="000E39E9"/>
    <w:rsid w:val="000E3F5E"/>
    <w:rsid w:val="000E59CD"/>
    <w:rsid w:val="000E5D63"/>
    <w:rsid w:val="000E6B78"/>
    <w:rsid w:val="000E6CC7"/>
    <w:rsid w:val="000E73A0"/>
    <w:rsid w:val="000E73E2"/>
    <w:rsid w:val="000E743E"/>
    <w:rsid w:val="000E74CC"/>
    <w:rsid w:val="000F01AE"/>
    <w:rsid w:val="000F035B"/>
    <w:rsid w:val="000F097C"/>
    <w:rsid w:val="000F262B"/>
    <w:rsid w:val="000F29AA"/>
    <w:rsid w:val="000F3F74"/>
    <w:rsid w:val="000F46B0"/>
    <w:rsid w:val="000F46C7"/>
    <w:rsid w:val="000F525C"/>
    <w:rsid w:val="000F569C"/>
    <w:rsid w:val="000F5B0D"/>
    <w:rsid w:val="000F618D"/>
    <w:rsid w:val="000F6A4A"/>
    <w:rsid w:val="000F6ACF"/>
    <w:rsid w:val="000F7ECC"/>
    <w:rsid w:val="00102058"/>
    <w:rsid w:val="00104832"/>
    <w:rsid w:val="00105815"/>
    <w:rsid w:val="00105AFF"/>
    <w:rsid w:val="00105DED"/>
    <w:rsid w:val="001066EA"/>
    <w:rsid w:val="001077C4"/>
    <w:rsid w:val="00107E6C"/>
    <w:rsid w:val="001101A3"/>
    <w:rsid w:val="00110768"/>
    <w:rsid w:val="001115D7"/>
    <w:rsid w:val="00112CDB"/>
    <w:rsid w:val="00114A5D"/>
    <w:rsid w:val="00117739"/>
    <w:rsid w:val="0012000D"/>
    <w:rsid w:val="00120373"/>
    <w:rsid w:val="00120B6B"/>
    <w:rsid w:val="001212E8"/>
    <w:rsid w:val="001213C3"/>
    <w:rsid w:val="001216CE"/>
    <w:rsid w:val="00121A3E"/>
    <w:rsid w:val="001226EB"/>
    <w:rsid w:val="00123849"/>
    <w:rsid w:val="0012481B"/>
    <w:rsid w:val="001256B3"/>
    <w:rsid w:val="00126612"/>
    <w:rsid w:val="00127773"/>
    <w:rsid w:val="00127973"/>
    <w:rsid w:val="001303B7"/>
    <w:rsid w:val="0013073E"/>
    <w:rsid w:val="00131EDF"/>
    <w:rsid w:val="0013381A"/>
    <w:rsid w:val="00134E44"/>
    <w:rsid w:val="00135B5E"/>
    <w:rsid w:val="00135E60"/>
    <w:rsid w:val="0013718A"/>
    <w:rsid w:val="00137289"/>
    <w:rsid w:val="0014030D"/>
    <w:rsid w:val="00140A77"/>
    <w:rsid w:val="00140CEE"/>
    <w:rsid w:val="00140FD0"/>
    <w:rsid w:val="0014132A"/>
    <w:rsid w:val="00141593"/>
    <w:rsid w:val="00141D7F"/>
    <w:rsid w:val="0014396F"/>
    <w:rsid w:val="00143AE9"/>
    <w:rsid w:val="0014486E"/>
    <w:rsid w:val="0014676E"/>
    <w:rsid w:val="00146ABD"/>
    <w:rsid w:val="001472DE"/>
    <w:rsid w:val="00147394"/>
    <w:rsid w:val="001519DB"/>
    <w:rsid w:val="00151E08"/>
    <w:rsid w:val="0015226D"/>
    <w:rsid w:val="001540C7"/>
    <w:rsid w:val="00154AEB"/>
    <w:rsid w:val="001555E4"/>
    <w:rsid w:val="00155901"/>
    <w:rsid w:val="001566A8"/>
    <w:rsid w:val="00156C48"/>
    <w:rsid w:val="00156EC9"/>
    <w:rsid w:val="001571A2"/>
    <w:rsid w:val="001577A9"/>
    <w:rsid w:val="00157F74"/>
    <w:rsid w:val="00160367"/>
    <w:rsid w:val="001606CA"/>
    <w:rsid w:val="00161172"/>
    <w:rsid w:val="001637A9"/>
    <w:rsid w:val="001639C6"/>
    <w:rsid w:val="00163FE6"/>
    <w:rsid w:val="001641F1"/>
    <w:rsid w:val="0016525B"/>
    <w:rsid w:val="00165A93"/>
    <w:rsid w:val="00166180"/>
    <w:rsid w:val="00166667"/>
    <w:rsid w:val="00167040"/>
    <w:rsid w:val="00167575"/>
    <w:rsid w:val="00171241"/>
    <w:rsid w:val="0017202E"/>
    <w:rsid w:val="00174330"/>
    <w:rsid w:val="00174493"/>
    <w:rsid w:val="00174ABD"/>
    <w:rsid w:val="00174F2C"/>
    <w:rsid w:val="00176692"/>
    <w:rsid w:val="001776B1"/>
    <w:rsid w:val="001811D0"/>
    <w:rsid w:val="0018335A"/>
    <w:rsid w:val="0018404B"/>
    <w:rsid w:val="00184ABA"/>
    <w:rsid w:val="00185472"/>
    <w:rsid w:val="001858BE"/>
    <w:rsid w:val="0018634D"/>
    <w:rsid w:val="001872D5"/>
    <w:rsid w:val="00187BFC"/>
    <w:rsid w:val="00187F7F"/>
    <w:rsid w:val="0019014B"/>
    <w:rsid w:val="00192E6A"/>
    <w:rsid w:val="00192F1E"/>
    <w:rsid w:val="001930BF"/>
    <w:rsid w:val="00196137"/>
    <w:rsid w:val="00196835"/>
    <w:rsid w:val="00196898"/>
    <w:rsid w:val="0019766C"/>
    <w:rsid w:val="001979A3"/>
    <w:rsid w:val="001979ED"/>
    <w:rsid w:val="001A0498"/>
    <w:rsid w:val="001A10D7"/>
    <w:rsid w:val="001A14BF"/>
    <w:rsid w:val="001A1D11"/>
    <w:rsid w:val="001A2474"/>
    <w:rsid w:val="001A2D87"/>
    <w:rsid w:val="001A3275"/>
    <w:rsid w:val="001A4068"/>
    <w:rsid w:val="001A5CD6"/>
    <w:rsid w:val="001A7297"/>
    <w:rsid w:val="001A76D8"/>
    <w:rsid w:val="001A7878"/>
    <w:rsid w:val="001A7FD1"/>
    <w:rsid w:val="001B03F3"/>
    <w:rsid w:val="001B0AFE"/>
    <w:rsid w:val="001B0F72"/>
    <w:rsid w:val="001B12C7"/>
    <w:rsid w:val="001B1596"/>
    <w:rsid w:val="001B211A"/>
    <w:rsid w:val="001B3743"/>
    <w:rsid w:val="001B433D"/>
    <w:rsid w:val="001C3325"/>
    <w:rsid w:val="001D07EB"/>
    <w:rsid w:val="001D15EE"/>
    <w:rsid w:val="001D2C3F"/>
    <w:rsid w:val="001D6BDB"/>
    <w:rsid w:val="001D723C"/>
    <w:rsid w:val="001E009B"/>
    <w:rsid w:val="001E140D"/>
    <w:rsid w:val="001E1AC7"/>
    <w:rsid w:val="001E20D4"/>
    <w:rsid w:val="001E2950"/>
    <w:rsid w:val="001E3D55"/>
    <w:rsid w:val="001E3EE3"/>
    <w:rsid w:val="001E3F79"/>
    <w:rsid w:val="001E69C7"/>
    <w:rsid w:val="001E6FD9"/>
    <w:rsid w:val="001E75BE"/>
    <w:rsid w:val="001F0D8C"/>
    <w:rsid w:val="001F1CF2"/>
    <w:rsid w:val="001F2509"/>
    <w:rsid w:val="001F6911"/>
    <w:rsid w:val="001F723D"/>
    <w:rsid w:val="001F7586"/>
    <w:rsid w:val="001F75B7"/>
    <w:rsid w:val="00200341"/>
    <w:rsid w:val="00200FCB"/>
    <w:rsid w:val="00201BD1"/>
    <w:rsid w:val="0020365E"/>
    <w:rsid w:val="00203A51"/>
    <w:rsid w:val="00204039"/>
    <w:rsid w:val="002052B0"/>
    <w:rsid w:val="00206977"/>
    <w:rsid w:val="00207D1B"/>
    <w:rsid w:val="00207E63"/>
    <w:rsid w:val="00210C8D"/>
    <w:rsid w:val="002118B1"/>
    <w:rsid w:val="00215293"/>
    <w:rsid w:val="00215449"/>
    <w:rsid w:val="0021649E"/>
    <w:rsid w:val="00220437"/>
    <w:rsid w:val="0022078B"/>
    <w:rsid w:val="00220868"/>
    <w:rsid w:val="00222063"/>
    <w:rsid w:val="002227BB"/>
    <w:rsid w:val="00224B5C"/>
    <w:rsid w:val="00224F2C"/>
    <w:rsid w:val="002265EE"/>
    <w:rsid w:val="0022666C"/>
    <w:rsid w:val="00226943"/>
    <w:rsid w:val="00226A03"/>
    <w:rsid w:val="002322DB"/>
    <w:rsid w:val="002346F0"/>
    <w:rsid w:val="002370F4"/>
    <w:rsid w:val="002373ED"/>
    <w:rsid w:val="00237624"/>
    <w:rsid w:val="002401E9"/>
    <w:rsid w:val="00240846"/>
    <w:rsid w:val="00241B70"/>
    <w:rsid w:val="0024355F"/>
    <w:rsid w:val="00246DE2"/>
    <w:rsid w:val="00252C9C"/>
    <w:rsid w:val="00252CE6"/>
    <w:rsid w:val="002541E2"/>
    <w:rsid w:val="00255261"/>
    <w:rsid w:val="002555DB"/>
    <w:rsid w:val="00255D80"/>
    <w:rsid w:val="00255DC8"/>
    <w:rsid w:val="00256EDD"/>
    <w:rsid w:val="002575F6"/>
    <w:rsid w:val="00257896"/>
    <w:rsid w:val="002607CC"/>
    <w:rsid w:val="00261122"/>
    <w:rsid w:val="0026135C"/>
    <w:rsid w:val="0026170D"/>
    <w:rsid w:val="00263E71"/>
    <w:rsid w:val="00264C21"/>
    <w:rsid w:val="00265A41"/>
    <w:rsid w:val="00267F74"/>
    <w:rsid w:val="00270012"/>
    <w:rsid w:val="00271CCF"/>
    <w:rsid w:val="00272313"/>
    <w:rsid w:val="002742F1"/>
    <w:rsid w:val="00274CD8"/>
    <w:rsid w:val="00276239"/>
    <w:rsid w:val="002763E8"/>
    <w:rsid w:val="00277D6C"/>
    <w:rsid w:val="00280023"/>
    <w:rsid w:val="00280146"/>
    <w:rsid w:val="002802DF"/>
    <w:rsid w:val="00281AA2"/>
    <w:rsid w:val="002822BF"/>
    <w:rsid w:val="002834C5"/>
    <w:rsid w:val="00283D52"/>
    <w:rsid w:val="00283F84"/>
    <w:rsid w:val="002846F7"/>
    <w:rsid w:val="0028471C"/>
    <w:rsid w:val="00285C06"/>
    <w:rsid w:val="002875A3"/>
    <w:rsid w:val="00287A0C"/>
    <w:rsid w:val="00287E53"/>
    <w:rsid w:val="002905E9"/>
    <w:rsid w:val="00290DB8"/>
    <w:rsid w:val="0029329F"/>
    <w:rsid w:val="0029489D"/>
    <w:rsid w:val="00296074"/>
    <w:rsid w:val="00296748"/>
    <w:rsid w:val="00296916"/>
    <w:rsid w:val="002A0EA5"/>
    <w:rsid w:val="002A1874"/>
    <w:rsid w:val="002A1925"/>
    <w:rsid w:val="002A20A8"/>
    <w:rsid w:val="002A41C9"/>
    <w:rsid w:val="002A4369"/>
    <w:rsid w:val="002A6963"/>
    <w:rsid w:val="002A7119"/>
    <w:rsid w:val="002A78AC"/>
    <w:rsid w:val="002A7997"/>
    <w:rsid w:val="002A7FDE"/>
    <w:rsid w:val="002B0071"/>
    <w:rsid w:val="002B12F3"/>
    <w:rsid w:val="002B168E"/>
    <w:rsid w:val="002B18A3"/>
    <w:rsid w:val="002B299E"/>
    <w:rsid w:val="002B4586"/>
    <w:rsid w:val="002B498F"/>
    <w:rsid w:val="002B5A26"/>
    <w:rsid w:val="002B68D1"/>
    <w:rsid w:val="002B6B36"/>
    <w:rsid w:val="002B6D1A"/>
    <w:rsid w:val="002B75F6"/>
    <w:rsid w:val="002B7807"/>
    <w:rsid w:val="002C172B"/>
    <w:rsid w:val="002C216A"/>
    <w:rsid w:val="002C23C9"/>
    <w:rsid w:val="002C2BAD"/>
    <w:rsid w:val="002C3379"/>
    <w:rsid w:val="002C3B98"/>
    <w:rsid w:val="002C3E2C"/>
    <w:rsid w:val="002C44E1"/>
    <w:rsid w:val="002C6500"/>
    <w:rsid w:val="002C65D1"/>
    <w:rsid w:val="002C6CFE"/>
    <w:rsid w:val="002D0110"/>
    <w:rsid w:val="002D1D0B"/>
    <w:rsid w:val="002D2C74"/>
    <w:rsid w:val="002D3AC6"/>
    <w:rsid w:val="002D3D41"/>
    <w:rsid w:val="002D5536"/>
    <w:rsid w:val="002D6DA3"/>
    <w:rsid w:val="002E0018"/>
    <w:rsid w:val="002E0669"/>
    <w:rsid w:val="002E06E0"/>
    <w:rsid w:val="002E0D9B"/>
    <w:rsid w:val="002E10B2"/>
    <w:rsid w:val="002E1AD3"/>
    <w:rsid w:val="002E1CDF"/>
    <w:rsid w:val="002E3A12"/>
    <w:rsid w:val="002E4DD5"/>
    <w:rsid w:val="002E5179"/>
    <w:rsid w:val="002E68F8"/>
    <w:rsid w:val="002E7D61"/>
    <w:rsid w:val="002F0237"/>
    <w:rsid w:val="002F0302"/>
    <w:rsid w:val="002F0604"/>
    <w:rsid w:val="002F0B84"/>
    <w:rsid w:val="002F1DAE"/>
    <w:rsid w:val="002F2A29"/>
    <w:rsid w:val="002F307E"/>
    <w:rsid w:val="002F3A28"/>
    <w:rsid w:val="002F44B2"/>
    <w:rsid w:val="002F7CB9"/>
    <w:rsid w:val="00300519"/>
    <w:rsid w:val="00302247"/>
    <w:rsid w:val="00302F7C"/>
    <w:rsid w:val="00304D8D"/>
    <w:rsid w:val="00305563"/>
    <w:rsid w:val="003076C4"/>
    <w:rsid w:val="00312D78"/>
    <w:rsid w:val="0031430F"/>
    <w:rsid w:val="00314BBF"/>
    <w:rsid w:val="00315377"/>
    <w:rsid w:val="003155E4"/>
    <w:rsid w:val="00315AF5"/>
    <w:rsid w:val="00315E8E"/>
    <w:rsid w:val="003219DF"/>
    <w:rsid w:val="00322C4E"/>
    <w:rsid w:val="00322D3B"/>
    <w:rsid w:val="00323BDE"/>
    <w:rsid w:val="00324341"/>
    <w:rsid w:val="0032463A"/>
    <w:rsid w:val="00324BAC"/>
    <w:rsid w:val="00325958"/>
    <w:rsid w:val="003276B5"/>
    <w:rsid w:val="003307AD"/>
    <w:rsid w:val="00331980"/>
    <w:rsid w:val="003329DD"/>
    <w:rsid w:val="00334115"/>
    <w:rsid w:val="00334F62"/>
    <w:rsid w:val="00334F83"/>
    <w:rsid w:val="00335909"/>
    <w:rsid w:val="003404E1"/>
    <w:rsid w:val="00340E5A"/>
    <w:rsid w:val="003418CE"/>
    <w:rsid w:val="00341964"/>
    <w:rsid w:val="00342776"/>
    <w:rsid w:val="00343090"/>
    <w:rsid w:val="003438FC"/>
    <w:rsid w:val="00343ACD"/>
    <w:rsid w:val="00344614"/>
    <w:rsid w:val="0034558E"/>
    <w:rsid w:val="0034559C"/>
    <w:rsid w:val="00345CBA"/>
    <w:rsid w:val="003460AD"/>
    <w:rsid w:val="00346114"/>
    <w:rsid w:val="00346D5F"/>
    <w:rsid w:val="00347123"/>
    <w:rsid w:val="003501D4"/>
    <w:rsid w:val="0035254E"/>
    <w:rsid w:val="00353AFA"/>
    <w:rsid w:val="003541D5"/>
    <w:rsid w:val="00354C79"/>
    <w:rsid w:val="00355CB7"/>
    <w:rsid w:val="003562DC"/>
    <w:rsid w:val="00356ABB"/>
    <w:rsid w:val="00357465"/>
    <w:rsid w:val="003577A5"/>
    <w:rsid w:val="0036051C"/>
    <w:rsid w:val="00360983"/>
    <w:rsid w:val="003620A9"/>
    <w:rsid w:val="003640E4"/>
    <w:rsid w:val="00364C7C"/>
    <w:rsid w:val="00365165"/>
    <w:rsid w:val="00365906"/>
    <w:rsid w:val="00365DA0"/>
    <w:rsid w:val="00366085"/>
    <w:rsid w:val="00366CDE"/>
    <w:rsid w:val="003702A1"/>
    <w:rsid w:val="003710A0"/>
    <w:rsid w:val="00371553"/>
    <w:rsid w:val="0037315A"/>
    <w:rsid w:val="00374E5A"/>
    <w:rsid w:val="0037617C"/>
    <w:rsid w:val="00376BCA"/>
    <w:rsid w:val="00377017"/>
    <w:rsid w:val="00377071"/>
    <w:rsid w:val="00381303"/>
    <w:rsid w:val="0038160B"/>
    <w:rsid w:val="0038170E"/>
    <w:rsid w:val="0038219C"/>
    <w:rsid w:val="00382E8F"/>
    <w:rsid w:val="00384910"/>
    <w:rsid w:val="003877D8"/>
    <w:rsid w:val="003915E0"/>
    <w:rsid w:val="003918E6"/>
    <w:rsid w:val="003947CD"/>
    <w:rsid w:val="0039520C"/>
    <w:rsid w:val="003967E6"/>
    <w:rsid w:val="00396A3B"/>
    <w:rsid w:val="00396D5D"/>
    <w:rsid w:val="00397116"/>
    <w:rsid w:val="0039765A"/>
    <w:rsid w:val="003978EA"/>
    <w:rsid w:val="003A13CF"/>
    <w:rsid w:val="003A1614"/>
    <w:rsid w:val="003A1635"/>
    <w:rsid w:val="003A38A0"/>
    <w:rsid w:val="003A4B24"/>
    <w:rsid w:val="003A577A"/>
    <w:rsid w:val="003A5D3B"/>
    <w:rsid w:val="003A6C11"/>
    <w:rsid w:val="003A79EF"/>
    <w:rsid w:val="003A7F68"/>
    <w:rsid w:val="003B0B91"/>
    <w:rsid w:val="003B1015"/>
    <w:rsid w:val="003B1707"/>
    <w:rsid w:val="003B20C3"/>
    <w:rsid w:val="003B2685"/>
    <w:rsid w:val="003B278D"/>
    <w:rsid w:val="003B2960"/>
    <w:rsid w:val="003B3219"/>
    <w:rsid w:val="003B344C"/>
    <w:rsid w:val="003B3C93"/>
    <w:rsid w:val="003B5C70"/>
    <w:rsid w:val="003B64E4"/>
    <w:rsid w:val="003B71F0"/>
    <w:rsid w:val="003C0448"/>
    <w:rsid w:val="003C0609"/>
    <w:rsid w:val="003C073E"/>
    <w:rsid w:val="003C20F2"/>
    <w:rsid w:val="003C289E"/>
    <w:rsid w:val="003C431C"/>
    <w:rsid w:val="003C4E2D"/>
    <w:rsid w:val="003C53CD"/>
    <w:rsid w:val="003C6488"/>
    <w:rsid w:val="003C669E"/>
    <w:rsid w:val="003D0C88"/>
    <w:rsid w:val="003D1123"/>
    <w:rsid w:val="003D189E"/>
    <w:rsid w:val="003D30A8"/>
    <w:rsid w:val="003D4417"/>
    <w:rsid w:val="003D4638"/>
    <w:rsid w:val="003D4CBE"/>
    <w:rsid w:val="003D6AEC"/>
    <w:rsid w:val="003D7153"/>
    <w:rsid w:val="003D7222"/>
    <w:rsid w:val="003D73AB"/>
    <w:rsid w:val="003D7629"/>
    <w:rsid w:val="003D784B"/>
    <w:rsid w:val="003E08EB"/>
    <w:rsid w:val="003E1258"/>
    <w:rsid w:val="003E5041"/>
    <w:rsid w:val="003E5256"/>
    <w:rsid w:val="003E5921"/>
    <w:rsid w:val="003E5E21"/>
    <w:rsid w:val="003F02A7"/>
    <w:rsid w:val="003F105B"/>
    <w:rsid w:val="003F2415"/>
    <w:rsid w:val="003F2F2C"/>
    <w:rsid w:val="003F3254"/>
    <w:rsid w:val="003F32B0"/>
    <w:rsid w:val="003F358F"/>
    <w:rsid w:val="003F474C"/>
    <w:rsid w:val="003F4C35"/>
    <w:rsid w:val="003F4E5A"/>
    <w:rsid w:val="003F5C76"/>
    <w:rsid w:val="003F70F8"/>
    <w:rsid w:val="00401940"/>
    <w:rsid w:val="00402592"/>
    <w:rsid w:val="00402F92"/>
    <w:rsid w:val="00403C1D"/>
    <w:rsid w:val="00403D15"/>
    <w:rsid w:val="0040457E"/>
    <w:rsid w:val="0040519A"/>
    <w:rsid w:val="00406CCA"/>
    <w:rsid w:val="00407D39"/>
    <w:rsid w:val="0041021F"/>
    <w:rsid w:val="00411BCE"/>
    <w:rsid w:val="00412AD0"/>
    <w:rsid w:val="00412B4F"/>
    <w:rsid w:val="00414619"/>
    <w:rsid w:val="00415CDD"/>
    <w:rsid w:val="00416CE1"/>
    <w:rsid w:val="00421E2A"/>
    <w:rsid w:val="00422A35"/>
    <w:rsid w:val="00423953"/>
    <w:rsid w:val="00425B37"/>
    <w:rsid w:val="00427A6E"/>
    <w:rsid w:val="0043021F"/>
    <w:rsid w:val="00430CEB"/>
    <w:rsid w:val="00430DE4"/>
    <w:rsid w:val="00431593"/>
    <w:rsid w:val="00433382"/>
    <w:rsid w:val="00434BF9"/>
    <w:rsid w:val="00435DDF"/>
    <w:rsid w:val="004377B0"/>
    <w:rsid w:val="00437DBA"/>
    <w:rsid w:val="00437E28"/>
    <w:rsid w:val="00437F93"/>
    <w:rsid w:val="00441849"/>
    <w:rsid w:val="00442F01"/>
    <w:rsid w:val="00443E2B"/>
    <w:rsid w:val="0044424B"/>
    <w:rsid w:val="00445282"/>
    <w:rsid w:val="00445DFB"/>
    <w:rsid w:val="004479C6"/>
    <w:rsid w:val="0045011F"/>
    <w:rsid w:val="00451297"/>
    <w:rsid w:val="00452811"/>
    <w:rsid w:val="00452E7B"/>
    <w:rsid w:val="00453231"/>
    <w:rsid w:val="00453D13"/>
    <w:rsid w:val="0045535A"/>
    <w:rsid w:val="0045582E"/>
    <w:rsid w:val="0045674A"/>
    <w:rsid w:val="004601DB"/>
    <w:rsid w:val="00460612"/>
    <w:rsid w:val="00460F86"/>
    <w:rsid w:val="004615F9"/>
    <w:rsid w:val="00462199"/>
    <w:rsid w:val="0046321E"/>
    <w:rsid w:val="00463D48"/>
    <w:rsid w:val="00465C18"/>
    <w:rsid w:val="004678DB"/>
    <w:rsid w:val="00467DCD"/>
    <w:rsid w:val="00467E4A"/>
    <w:rsid w:val="00470543"/>
    <w:rsid w:val="00471780"/>
    <w:rsid w:val="00472EAC"/>
    <w:rsid w:val="004749CB"/>
    <w:rsid w:val="00475765"/>
    <w:rsid w:val="00475C53"/>
    <w:rsid w:val="0047679B"/>
    <w:rsid w:val="00476A80"/>
    <w:rsid w:val="00476CD2"/>
    <w:rsid w:val="004844C0"/>
    <w:rsid w:val="00484FAC"/>
    <w:rsid w:val="004858D8"/>
    <w:rsid w:val="0048752D"/>
    <w:rsid w:val="0049083A"/>
    <w:rsid w:val="004912F9"/>
    <w:rsid w:val="0049312A"/>
    <w:rsid w:val="00493B01"/>
    <w:rsid w:val="004944C1"/>
    <w:rsid w:val="004948A6"/>
    <w:rsid w:val="00495EF7"/>
    <w:rsid w:val="004967EE"/>
    <w:rsid w:val="004A033A"/>
    <w:rsid w:val="004A05AB"/>
    <w:rsid w:val="004A1828"/>
    <w:rsid w:val="004A1CF9"/>
    <w:rsid w:val="004A4DC8"/>
    <w:rsid w:val="004A60EE"/>
    <w:rsid w:val="004A63FF"/>
    <w:rsid w:val="004A7662"/>
    <w:rsid w:val="004A77C4"/>
    <w:rsid w:val="004B0548"/>
    <w:rsid w:val="004B0E35"/>
    <w:rsid w:val="004B0FC3"/>
    <w:rsid w:val="004B18C2"/>
    <w:rsid w:val="004B1C51"/>
    <w:rsid w:val="004B3CC2"/>
    <w:rsid w:val="004B5265"/>
    <w:rsid w:val="004B64DB"/>
    <w:rsid w:val="004B6CE2"/>
    <w:rsid w:val="004B6F8D"/>
    <w:rsid w:val="004B7F07"/>
    <w:rsid w:val="004C3AC8"/>
    <w:rsid w:val="004C41EE"/>
    <w:rsid w:val="004C44B8"/>
    <w:rsid w:val="004D136F"/>
    <w:rsid w:val="004D1533"/>
    <w:rsid w:val="004D1882"/>
    <w:rsid w:val="004D21AF"/>
    <w:rsid w:val="004D25A6"/>
    <w:rsid w:val="004D4AD4"/>
    <w:rsid w:val="004D4CF4"/>
    <w:rsid w:val="004D7679"/>
    <w:rsid w:val="004E00AC"/>
    <w:rsid w:val="004E3006"/>
    <w:rsid w:val="004E3D20"/>
    <w:rsid w:val="004E4A23"/>
    <w:rsid w:val="004E600A"/>
    <w:rsid w:val="004E65D2"/>
    <w:rsid w:val="004E73FE"/>
    <w:rsid w:val="004E7ED0"/>
    <w:rsid w:val="004F110E"/>
    <w:rsid w:val="004F1143"/>
    <w:rsid w:val="004F1212"/>
    <w:rsid w:val="004F25D9"/>
    <w:rsid w:val="004F2DEB"/>
    <w:rsid w:val="004F60EF"/>
    <w:rsid w:val="004F6241"/>
    <w:rsid w:val="004F6B8C"/>
    <w:rsid w:val="00502D11"/>
    <w:rsid w:val="0050473A"/>
    <w:rsid w:val="005049B2"/>
    <w:rsid w:val="00504C1E"/>
    <w:rsid w:val="0050574A"/>
    <w:rsid w:val="00505DA0"/>
    <w:rsid w:val="0050646B"/>
    <w:rsid w:val="005077E1"/>
    <w:rsid w:val="00507BC2"/>
    <w:rsid w:val="00510D6D"/>
    <w:rsid w:val="00511471"/>
    <w:rsid w:val="00512AE5"/>
    <w:rsid w:val="0051509F"/>
    <w:rsid w:val="00516186"/>
    <w:rsid w:val="00517158"/>
    <w:rsid w:val="005172A2"/>
    <w:rsid w:val="005172F5"/>
    <w:rsid w:val="00517B75"/>
    <w:rsid w:val="00517CFA"/>
    <w:rsid w:val="00520E7F"/>
    <w:rsid w:val="00520F61"/>
    <w:rsid w:val="0052187B"/>
    <w:rsid w:val="0052328B"/>
    <w:rsid w:val="005234CE"/>
    <w:rsid w:val="00523D5E"/>
    <w:rsid w:val="00525C18"/>
    <w:rsid w:val="0052610F"/>
    <w:rsid w:val="0052672B"/>
    <w:rsid w:val="00526B65"/>
    <w:rsid w:val="00531140"/>
    <w:rsid w:val="005311DA"/>
    <w:rsid w:val="00531DFC"/>
    <w:rsid w:val="00531EBF"/>
    <w:rsid w:val="005326C7"/>
    <w:rsid w:val="00532D6C"/>
    <w:rsid w:val="0053326D"/>
    <w:rsid w:val="00534B6F"/>
    <w:rsid w:val="005370B0"/>
    <w:rsid w:val="0054173F"/>
    <w:rsid w:val="005417A0"/>
    <w:rsid w:val="00541EEA"/>
    <w:rsid w:val="00542A69"/>
    <w:rsid w:val="00543C8D"/>
    <w:rsid w:val="00543CD0"/>
    <w:rsid w:val="00544F96"/>
    <w:rsid w:val="00545F70"/>
    <w:rsid w:val="005477F9"/>
    <w:rsid w:val="00547EB6"/>
    <w:rsid w:val="0055084E"/>
    <w:rsid w:val="005512D4"/>
    <w:rsid w:val="00551628"/>
    <w:rsid w:val="0055218D"/>
    <w:rsid w:val="0055342F"/>
    <w:rsid w:val="00554397"/>
    <w:rsid w:val="00555C7F"/>
    <w:rsid w:val="00556AE1"/>
    <w:rsid w:val="00556E84"/>
    <w:rsid w:val="00556EBA"/>
    <w:rsid w:val="005578D9"/>
    <w:rsid w:val="0056133C"/>
    <w:rsid w:val="00562E9D"/>
    <w:rsid w:val="005673CE"/>
    <w:rsid w:val="00567C2F"/>
    <w:rsid w:val="005704B4"/>
    <w:rsid w:val="0057113B"/>
    <w:rsid w:val="0057157F"/>
    <w:rsid w:val="005727A8"/>
    <w:rsid w:val="00572DB2"/>
    <w:rsid w:val="005741EB"/>
    <w:rsid w:val="00575586"/>
    <w:rsid w:val="00575DFD"/>
    <w:rsid w:val="005779E9"/>
    <w:rsid w:val="005800C8"/>
    <w:rsid w:val="00580113"/>
    <w:rsid w:val="00580598"/>
    <w:rsid w:val="00580704"/>
    <w:rsid w:val="005813F3"/>
    <w:rsid w:val="00581C65"/>
    <w:rsid w:val="00582FA6"/>
    <w:rsid w:val="0058313A"/>
    <w:rsid w:val="00583193"/>
    <w:rsid w:val="005834B6"/>
    <w:rsid w:val="00584726"/>
    <w:rsid w:val="00585054"/>
    <w:rsid w:val="00585852"/>
    <w:rsid w:val="00585CBE"/>
    <w:rsid w:val="0058662A"/>
    <w:rsid w:val="0058738F"/>
    <w:rsid w:val="005878E2"/>
    <w:rsid w:val="00587DE0"/>
    <w:rsid w:val="00590F69"/>
    <w:rsid w:val="0059207A"/>
    <w:rsid w:val="005922A8"/>
    <w:rsid w:val="00592500"/>
    <w:rsid w:val="005926D3"/>
    <w:rsid w:val="005968F4"/>
    <w:rsid w:val="00597904"/>
    <w:rsid w:val="005979E9"/>
    <w:rsid w:val="005A14F9"/>
    <w:rsid w:val="005A2171"/>
    <w:rsid w:val="005A2B4D"/>
    <w:rsid w:val="005A2EA3"/>
    <w:rsid w:val="005A4C4E"/>
    <w:rsid w:val="005A5069"/>
    <w:rsid w:val="005A7A86"/>
    <w:rsid w:val="005B0FA5"/>
    <w:rsid w:val="005B114A"/>
    <w:rsid w:val="005B22A8"/>
    <w:rsid w:val="005B23F1"/>
    <w:rsid w:val="005B2A2A"/>
    <w:rsid w:val="005B4E12"/>
    <w:rsid w:val="005B56F4"/>
    <w:rsid w:val="005B76B4"/>
    <w:rsid w:val="005C0331"/>
    <w:rsid w:val="005C0ADE"/>
    <w:rsid w:val="005C0EE0"/>
    <w:rsid w:val="005C1063"/>
    <w:rsid w:val="005C1412"/>
    <w:rsid w:val="005C4147"/>
    <w:rsid w:val="005C74A4"/>
    <w:rsid w:val="005D0413"/>
    <w:rsid w:val="005D0D6C"/>
    <w:rsid w:val="005D12B9"/>
    <w:rsid w:val="005D1833"/>
    <w:rsid w:val="005D2809"/>
    <w:rsid w:val="005D2DE1"/>
    <w:rsid w:val="005D36B7"/>
    <w:rsid w:val="005D3863"/>
    <w:rsid w:val="005D5E5A"/>
    <w:rsid w:val="005E1967"/>
    <w:rsid w:val="005E25DC"/>
    <w:rsid w:val="005E33CF"/>
    <w:rsid w:val="005E41F2"/>
    <w:rsid w:val="005E4AB7"/>
    <w:rsid w:val="005E5031"/>
    <w:rsid w:val="005E54BB"/>
    <w:rsid w:val="005F13DF"/>
    <w:rsid w:val="005F14CE"/>
    <w:rsid w:val="005F204A"/>
    <w:rsid w:val="005F29D8"/>
    <w:rsid w:val="005F2D1E"/>
    <w:rsid w:val="005F339E"/>
    <w:rsid w:val="005F4AF5"/>
    <w:rsid w:val="005F4E09"/>
    <w:rsid w:val="005F670C"/>
    <w:rsid w:val="005F6AF2"/>
    <w:rsid w:val="005F6CD8"/>
    <w:rsid w:val="005F6F8B"/>
    <w:rsid w:val="005F7827"/>
    <w:rsid w:val="005F78BC"/>
    <w:rsid w:val="0060036F"/>
    <w:rsid w:val="006006B5"/>
    <w:rsid w:val="00600A7F"/>
    <w:rsid w:val="00601FF0"/>
    <w:rsid w:val="00602D84"/>
    <w:rsid w:val="00605BC3"/>
    <w:rsid w:val="00606830"/>
    <w:rsid w:val="006071D6"/>
    <w:rsid w:val="006107C9"/>
    <w:rsid w:val="00611501"/>
    <w:rsid w:val="006138E1"/>
    <w:rsid w:val="00613FE1"/>
    <w:rsid w:val="0061516D"/>
    <w:rsid w:val="00615E4D"/>
    <w:rsid w:val="0061645F"/>
    <w:rsid w:val="0061777C"/>
    <w:rsid w:val="00620654"/>
    <w:rsid w:val="0062155B"/>
    <w:rsid w:val="00623303"/>
    <w:rsid w:val="0062358A"/>
    <w:rsid w:val="006246D5"/>
    <w:rsid w:val="00624EFD"/>
    <w:rsid w:val="00625945"/>
    <w:rsid w:val="006276EC"/>
    <w:rsid w:val="00627961"/>
    <w:rsid w:val="00630BDE"/>
    <w:rsid w:val="006325AF"/>
    <w:rsid w:val="006326AE"/>
    <w:rsid w:val="00632BE1"/>
    <w:rsid w:val="00632BE6"/>
    <w:rsid w:val="006334AC"/>
    <w:rsid w:val="006338A0"/>
    <w:rsid w:val="0063504D"/>
    <w:rsid w:val="006352C0"/>
    <w:rsid w:val="0063608F"/>
    <w:rsid w:val="006366ED"/>
    <w:rsid w:val="00636B33"/>
    <w:rsid w:val="00637C43"/>
    <w:rsid w:val="0064008B"/>
    <w:rsid w:val="0064174F"/>
    <w:rsid w:val="00641D1F"/>
    <w:rsid w:val="00643673"/>
    <w:rsid w:val="006438CC"/>
    <w:rsid w:val="00644A95"/>
    <w:rsid w:val="00644D7F"/>
    <w:rsid w:val="00646913"/>
    <w:rsid w:val="00647812"/>
    <w:rsid w:val="006504D8"/>
    <w:rsid w:val="0065394D"/>
    <w:rsid w:val="00653F2F"/>
    <w:rsid w:val="00654CA6"/>
    <w:rsid w:val="00655691"/>
    <w:rsid w:val="0065596D"/>
    <w:rsid w:val="00656AF4"/>
    <w:rsid w:val="006570C1"/>
    <w:rsid w:val="0065772B"/>
    <w:rsid w:val="00657775"/>
    <w:rsid w:val="00657A39"/>
    <w:rsid w:val="00657BD1"/>
    <w:rsid w:val="00661F17"/>
    <w:rsid w:val="006621C9"/>
    <w:rsid w:val="006624BA"/>
    <w:rsid w:val="00664030"/>
    <w:rsid w:val="006642C0"/>
    <w:rsid w:val="00664653"/>
    <w:rsid w:val="00664EB5"/>
    <w:rsid w:val="006715F3"/>
    <w:rsid w:val="006727FA"/>
    <w:rsid w:val="0067297E"/>
    <w:rsid w:val="00672D7B"/>
    <w:rsid w:val="006748AC"/>
    <w:rsid w:val="00674CE8"/>
    <w:rsid w:val="00676E93"/>
    <w:rsid w:val="006774E8"/>
    <w:rsid w:val="006806F4"/>
    <w:rsid w:val="00683BC4"/>
    <w:rsid w:val="00685022"/>
    <w:rsid w:val="006857E2"/>
    <w:rsid w:val="00685C04"/>
    <w:rsid w:val="00687221"/>
    <w:rsid w:val="00691169"/>
    <w:rsid w:val="0069154F"/>
    <w:rsid w:val="00692288"/>
    <w:rsid w:val="0069426F"/>
    <w:rsid w:val="0069613E"/>
    <w:rsid w:val="00696489"/>
    <w:rsid w:val="00696CA6"/>
    <w:rsid w:val="00697B55"/>
    <w:rsid w:val="006A0097"/>
    <w:rsid w:val="006A10D3"/>
    <w:rsid w:val="006A13F4"/>
    <w:rsid w:val="006A19BC"/>
    <w:rsid w:val="006A1F4B"/>
    <w:rsid w:val="006A2E4B"/>
    <w:rsid w:val="006A3B77"/>
    <w:rsid w:val="006A5273"/>
    <w:rsid w:val="006A5FE5"/>
    <w:rsid w:val="006A7E79"/>
    <w:rsid w:val="006B19B5"/>
    <w:rsid w:val="006B28D2"/>
    <w:rsid w:val="006B4566"/>
    <w:rsid w:val="006B519F"/>
    <w:rsid w:val="006B7084"/>
    <w:rsid w:val="006C267B"/>
    <w:rsid w:val="006C2BEE"/>
    <w:rsid w:val="006C3C0E"/>
    <w:rsid w:val="006C6016"/>
    <w:rsid w:val="006C6E98"/>
    <w:rsid w:val="006C6EE1"/>
    <w:rsid w:val="006D0382"/>
    <w:rsid w:val="006D06D3"/>
    <w:rsid w:val="006D248A"/>
    <w:rsid w:val="006D32D3"/>
    <w:rsid w:val="006D4B1E"/>
    <w:rsid w:val="006D4F80"/>
    <w:rsid w:val="006D503F"/>
    <w:rsid w:val="006D523E"/>
    <w:rsid w:val="006D57FB"/>
    <w:rsid w:val="006E0A90"/>
    <w:rsid w:val="006E15D9"/>
    <w:rsid w:val="006E1B4F"/>
    <w:rsid w:val="006E2CCA"/>
    <w:rsid w:val="006E3E4A"/>
    <w:rsid w:val="006E44FE"/>
    <w:rsid w:val="006E4632"/>
    <w:rsid w:val="006E60F6"/>
    <w:rsid w:val="006E6DAA"/>
    <w:rsid w:val="006E7C77"/>
    <w:rsid w:val="006E7E99"/>
    <w:rsid w:val="006F0467"/>
    <w:rsid w:val="006F1097"/>
    <w:rsid w:val="006F1105"/>
    <w:rsid w:val="006F21F3"/>
    <w:rsid w:val="006F2C39"/>
    <w:rsid w:val="006F3760"/>
    <w:rsid w:val="006F44A1"/>
    <w:rsid w:val="006F6329"/>
    <w:rsid w:val="006F67BE"/>
    <w:rsid w:val="006F6FBE"/>
    <w:rsid w:val="006F7025"/>
    <w:rsid w:val="00700691"/>
    <w:rsid w:val="00702D25"/>
    <w:rsid w:val="00704F73"/>
    <w:rsid w:val="00705F65"/>
    <w:rsid w:val="007060F2"/>
    <w:rsid w:val="0070675E"/>
    <w:rsid w:val="00706D21"/>
    <w:rsid w:val="00706FD3"/>
    <w:rsid w:val="0070713A"/>
    <w:rsid w:val="00707514"/>
    <w:rsid w:val="0070785C"/>
    <w:rsid w:val="00711801"/>
    <w:rsid w:val="00711D07"/>
    <w:rsid w:val="007128BD"/>
    <w:rsid w:val="00712EDD"/>
    <w:rsid w:val="0071381D"/>
    <w:rsid w:val="00715056"/>
    <w:rsid w:val="007157B2"/>
    <w:rsid w:val="00715D6C"/>
    <w:rsid w:val="00716200"/>
    <w:rsid w:val="00716694"/>
    <w:rsid w:val="0071673A"/>
    <w:rsid w:val="00716F15"/>
    <w:rsid w:val="00720C06"/>
    <w:rsid w:val="00722E0B"/>
    <w:rsid w:val="00724979"/>
    <w:rsid w:val="007254B6"/>
    <w:rsid w:val="00725C1A"/>
    <w:rsid w:val="00727552"/>
    <w:rsid w:val="007277B9"/>
    <w:rsid w:val="0073074F"/>
    <w:rsid w:val="007312C0"/>
    <w:rsid w:val="00732154"/>
    <w:rsid w:val="00733256"/>
    <w:rsid w:val="0073386E"/>
    <w:rsid w:val="00733BA0"/>
    <w:rsid w:val="007343D3"/>
    <w:rsid w:val="00734795"/>
    <w:rsid w:val="00734EAC"/>
    <w:rsid w:val="00735160"/>
    <w:rsid w:val="00736F47"/>
    <w:rsid w:val="007370FB"/>
    <w:rsid w:val="0074124D"/>
    <w:rsid w:val="00741C60"/>
    <w:rsid w:val="00742117"/>
    <w:rsid w:val="0074214D"/>
    <w:rsid w:val="007424E2"/>
    <w:rsid w:val="007431C4"/>
    <w:rsid w:val="007433AC"/>
    <w:rsid w:val="00745333"/>
    <w:rsid w:val="0074563C"/>
    <w:rsid w:val="00745CE0"/>
    <w:rsid w:val="00746035"/>
    <w:rsid w:val="0074632F"/>
    <w:rsid w:val="00746C6B"/>
    <w:rsid w:val="00746D8C"/>
    <w:rsid w:val="00750137"/>
    <w:rsid w:val="00750B43"/>
    <w:rsid w:val="00752503"/>
    <w:rsid w:val="0075510E"/>
    <w:rsid w:val="0075550B"/>
    <w:rsid w:val="00755785"/>
    <w:rsid w:val="00756DD9"/>
    <w:rsid w:val="0075707D"/>
    <w:rsid w:val="007573B6"/>
    <w:rsid w:val="007601CD"/>
    <w:rsid w:val="007610C3"/>
    <w:rsid w:val="00761833"/>
    <w:rsid w:val="00761B69"/>
    <w:rsid w:val="007621D4"/>
    <w:rsid w:val="007636A5"/>
    <w:rsid w:val="00763B16"/>
    <w:rsid w:val="00763F85"/>
    <w:rsid w:val="00764813"/>
    <w:rsid w:val="00765352"/>
    <w:rsid w:val="00766D3B"/>
    <w:rsid w:val="00767E73"/>
    <w:rsid w:val="00773054"/>
    <w:rsid w:val="007731D7"/>
    <w:rsid w:val="0077478F"/>
    <w:rsid w:val="00774A6B"/>
    <w:rsid w:val="0077772A"/>
    <w:rsid w:val="00780497"/>
    <w:rsid w:val="0078219F"/>
    <w:rsid w:val="00783293"/>
    <w:rsid w:val="00783A37"/>
    <w:rsid w:val="00785A6C"/>
    <w:rsid w:val="00787393"/>
    <w:rsid w:val="0078797A"/>
    <w:rsid w:val="00790531"/>
    <w:rsid w:val="00790B80"/>
    <w:rsid w:val="00790BB1"/>
    <w:rsid w:val="00790DCA"/>
    <w:rsid w:val="007920B1"/>
    <w:rsid w:val="00792E66"/>
    <w:rsid w:val="007930A9"/>
    <w:rsid w:val="00794492"/>
    <w:rsid w:val="00796B4A"/>
    <w:rsid w:val="00797153"/>
    <w:rsid w:val="007975F8"/>
    <w:rsid w:val="007A0533"/>
    <w:rsid w:val="007A0C06"/>
    <w:rsid w:val="007A181A"/>
    <w:rsid w:val="007A21BF"/>
    <w:rsid w:val="007A3230"/>
    <w:rsid w:val="007A3D10"/>
    <w:rsid w:val="007A4160"/>
    <w:rsid w:val="007B00BA"/>
    <w:rsid w:val="007B06A2"/>
    <w:rsid w:val="007B07D6"/>
    <w:rsid w:val="007B1610"/>
    <w:rsid w:val="007B2982"/>
    <w:rsid w:val="007B3519"/>
    <w:rsid w:val="007B4F70"/>
    <w:rsid w:val="007B5BDE"/>
    <w:rsid w:val="007B71FE"/>
    <w:rsid w:val="007B7521"/>
    <w:rsid w:val="007B767F"/>
    <w:rsid w:val="007B787A"/>
    <w:rsid w:val="007B7C03"/>
    <w:rsid w:val="007C090E"/>
    <w:rsid w:val="007C0E36"/>
    <w:rsid w:val="007C1F89"/>
    <w:rsid w:val="007C38B0"/>
    <w:rsid w:val="007C4F4C"/>
    <w:rsid w:val="007C5639"/>
    <w:rsid w:val="007C5C9C"/>
    <w:rsid w:val="007C6C70"/>
    <w:rsid w:val="007C6C96"/>
    <w:rsid w:val="007C79FB"/>
    <w:rsid w:val="007D05F6"/>
    <w:rsid w:val="007D0F18"/>
    <w:rsid w:val="007D1BB2"/>
    <w:rsid w:val="007D1BC0"/>
    <w:rsid w:val="007D345B"/>
    <w:rsid w:val="007D3A5A"/>
    <w:rsid w:val="007D5185"/>
    <w:rsid w:val="007D5792"/>
    <w:rsid w:val="007D57FC"/>
    <w:rsid w:val="007D6452"/>
    <w:rsid w:val="007D703E"/>
    <w:rsid w:val="007D71A0"/>
    <w:rsid w:val="007D7C60"/>
    <w:rsid w:val="007E045E"/>
    <w:rsid w:val="007E0A0F"/>
    <w:rsid w:val="007E1B37"/>
    <w:rsid w:val="007E27CF"/>
    <w:rsid w:val="007E352A"/>
    <w:rsid w:val="007E3906"/>
    <w:rsid w:val="007E7CE3"/>
    <w:rsid w:val="007F016E"/>
    <w:rsid w:val="007F1893"/>
    <w:rsid w:val="007F19E6"/>
    <w:rsid w:val="007F26C6"/>
    <w:rsid w:val="007F3090"/>
    <w:rsid w:val="007F530E"/>
    <w:rsid w:val="007F7396"/>
    <w:rsid w:val="007F7EAC"/>
    <w:rsid w:val="0080019D"/>
    <w:rsid w:val="00800C7A"/>
    <w:rsid w:val="00802CC8"/>
    <w:rsid w:val="00803249"/>
    <w:rsid w:val="00803D9F"/>
    <w:rsid w:val="008050A2"/>
    <w:rsid w:val="008053D1"/>
    <w:rsid w:val="008059AB"/>
    <w:rsid w:val="00805BB7"/>
    <w:rsid w:val="00806290"/>
    <w:rsid w:val="00806AE3"/>
    <w:rsid w:val="008121C5"/>
    <w:rsid w:val="0081330B"/>
    <w:rsid w:val="0081477B"/>
    <w:rsid w:val="00814C04"/>
    <w:rsid w:val="00814F6E"/>
    <w:rsid w:val="00815893"/>
    <w:rsid w:val="008169CB"/>
    <w:rsid w:val="00816FE4"/>
    <w:rsid w:val="008172D1"/>
    <w:rsid w:val="008211D6"/>
    <w:rsid w:val="00821F2E"/>
    <w:rsid w:val="00822800"/>
    <w:rsid w:val="008229EB"/>
    <w:rsid w:val="008232F2"/>
    <w:rsid w:val="00823B6D"/>
    <w:rsid w:val="00824C09"/>
    <w:rsid w:val="0082512C"/>
    <w:rsid w:val="00825303"/>
    <w:rsid w:val="00827C02"/>
    <w:rsid w:val="008303D7"/>
    <w:rsid w:val="00830CA1"/>
    <w:rsid w:val="0083258E"/>
    <w:rsid w:val="008334AD"/>
    <w:rsid w:val="008355D1"/>
    <w:rsid w:val="00836AC0"/>
    <w:rsid w:val="00840C19"/>
    <w:rsid w:val="00840F32"/>
    <w:rsid w:val="00842954"/>
    <w:rsid w:val="00842CCC"/>
    <w:rsid w:val="00843087"/>
    <w:rsid w:val="0084370D"/>
    <w:rsid w:val="0084405D"/>
    <w:rsid w:val="00844B09"/>
    <w:rsid w:val="00844E62"/>
    <w:rsid w:val="008451C9"/>
    <w:rsid w:val="00845488"/>
    <w:rsid w:val="00845B95"/>
    <w:rsid w:val="00847090"/>
    <w:rsid w:val="00850727"/>
    <w:rsid w:val="00851FB1"/>
    <w:rsid w:val="00852B0E"/>
    <w:rsid w:val="00852CDE"/>
    <w:rsid w:val="00852D6B"/>
    <w:rsid w:val="00853206"/>
    <w:rsid w:val="008537B4"/>
    <w:rsid w:val="00853ED8"/>
    <w:rsid w:val="008557C7"/>
    <w:rsid w:val="00857237"/>
    <w:rsid w:val="0086039E"/>
    <w:rsid w:val="00860CB0"/>
    <w:rsid w:val="00861C08"/>
    <w:rsid w:val="008622A4"/>
    <w:rsid w:val="00862342"/>
    <w:rsid w:val="00863505"/>
    <w:rsid w:val="00864C91"/>
    <w:rsid w:val="008677FA"/>
    <w:rsid w:val="00867F8B"/>
    <w:rsid w:val="0087022E"/>
    <w:rsid w:val="0087199E"/>
    <w:rsid w:val="00871A56"/>
    <w:rsid w:val="0087234F"/>
    <w:rsid w:val="00872D68"/>
    <w:rsid w:val="00872F37"/>
    <w:rsid w:val="0087404A"/>
    <w:rsid w:val="00874484"/>
    <w:rsid w:val="008751F7"/>
    <w:rsid w:val="00876811"/>
    <w:rsid w:val="00876C1F"/>
    <w:rsid w:val="00876D7A"/>
    <w:rsid w:val="00880D9C"/>
    <w:rsid w:val="00880E63"/>
    <w:rsid w:val="0088167B"/>
    <w:rsid w:val="00881719"/>
    <w:rsid w:val="008832B0"/>
    <w:rsid w:val="00884CA3"/>
    <w:rsid w:val="00885684"/>
    <w:rsid w:val="0088568E"/>
    <w:rsid w:val="00886109"/>
    <w:rsid w:val="008865D1"/>
    <w:rsid w:val="008874D9"/>
    <w:rsid w:val="00887F4C"/>
    <w:rsid w:val="00890266"/>
    <w:rsid w:val="00891501"/>
    <w:rsid w:val="008931FA"/>
    <w:rsid w:val="00893368"/>
    <w:rsid w:val="008948AB"/>
    <w:rsid w:val="008A06BA"/>
    <w:rsid w:val="008A10DF"/>
    <w:rsid w:val="008A1AC5"/>
    <w:rsid w:val="008A1B95"/>
    <w:rsid w:val="008A26E7"/>
    <w:rsid w:val="008A3948"/>
    <w:rsid w:val="008A453B"/>
    <w:rsid w:val="008A57B3"/>
    <w:rsid w:val="008A5E27"/>
    <w:rsid w:val="008A5E36"/>
    <w:rsid w:val="008A6667"/>
    <w:rsid w:val="008A78B5"/>
    <w:rsid w:val="008A7AD9"/>
    <w:rsid w:val="008B04B3"/>
    <w:rsid w:val="008B0922"/>
    <w:rsid w:val="008B25AA"/>
    <w:rsid w:val="008B357C"/>
    <w:rsid w:val="008B3650"/>
    <w:rsid w:val="008B58D6"/>
    <w:rsid w:val="008B689F"/>
    <w:rsid w:val="008B6920"/>
    <w:rsid w:val="008C0088"/>
    <w:rsid w:val="008C15D6"/>
    <w:rsid w:val="008C1D05"/>
    <w:rsid w:val="008C21C9"/>
    <w:rsid w:val="008C22FC"/>
    <w:rsid w:val="008C25D0"/>
    <w:rsid w:val="008C2BEB"/>
    <w:rsid w:val="008C3534"/>
    <w:rsid w:val="008C59A3"/>
    <w:rsid w:val="008C64D2"/>
    <w:rsid w:val="008C7652"/>
    <w:rsid w:val="008D2416"/>
    <w:rsid w:val="008D37BF"/>
    <w:rsid w:val="008D40E8"/>
    <w:rsid w:val="008D434B"/>
    <w:rsid w:val="008D5D43"/>
    <w:rsid w:val="008D6EC2"/>
    <w:rsid w:val="008D6FF9"/>
    <w:rsid w:val="008D73B0"/>
    <w:rsid w:val="008D74F0"/>
    <w:rsid w:val="008E02A6"/>
    <w:rsid w:val="008E0A0C"/>
    <w:rsid w:val="008E0DEA"/>
    <w:rsid w:val="008E2A49"/>
    <w:rsid w:val="008E574E"/>
    <w:rsid w:val="008E6F9E"/>
    <w:rsid w:val="008F1D12"/>
    <w:rsid w:val="008F26C2"/>
    <w:rsid w:val="008F30FB"/>
    <w:rsid w:val="008F6362"/>
    <w:rsid w:val="008F6685"/>
    <w:rsid w:val="008F7DAE"/>
    <w:rsid w:val="009023EC"/>
    <w:rsid w:val="00902F29"/>
    <w:rsid w:val="00902F6B"/>
    <w:rsid w:val="0090326D"/>
    <w:rsid w:val="00903411"/>
    <w:rsid w:val="00904E35"/>
    <w:rsid w:val="0090593F"/>
    <w:rsid w:val="00905C71"/>
    <w:rsid w:val="009063E3"/>
    <w:rsid w:val="009106FF"/>
    <w:rsid w:val="009109AD"/>
    <w:rsid w:val="00911437"/>
    <w:rsid w:val="009120BA"/>
    <w:rsid w:val="00912A7E"/>
    <w:rsid w:val="00912EE0"/>
    <w:rsid w:val="00920B09"/>
    <w:rsid w:val="009226E7"/>
    <w:rsid w:val="009229DE"/>
    <w:rsid w:val="00922FD1"/>
    <w:rsid w:val="00924DFE"/>
    <w:rsid w:val="009258C5"/>
    <w:rsid w:val="0093115F"/>
    <w:rsid w:val="00931898"/>
    <w:rsid w:val="00932AC2"/>
    <w:rsid w:val="00932CEB"/>
    <w:rsid w:val="00932F06"/>
    <w:rsid w:val="009333AB"/>
    <w:rsid w:val="00933BCD"/>
    <w:rsid w:val="00934562"/>
    <w:rsid w:val="0093474C"/>
    <w:rsid w:val="00934F54"/>
    <w:rsid w:val="009353FF"/>
    <w:rsid w:val="009360D2"/>
    <w:rsid w:val="00936B6C"/>
    <w:rsid w:val="00940169"/>
    <w:rsid w:val="00941CDA"/>
    <w:rsid w:val="00943042"/>
    <w:rsid w:val="0094315D"/>
    <w:rsid w:val="00945DCA"/>
    <w:rsid w:val="00951CA0"/>
    <w:rsid w:val="009523C9"/>
    <w:rsid w:val="00952C86"/>
    <w:rsid w:val="00954539"/>
    <w:rsid w:val="00954A1E"/>
    <w:rsid w:val="00956350"/>
    <w:rsid w:val="00956369"/>
    <w:rsid w:val="00956596"/>
    <w:rsid w:val="00961D39"/>
    <w:rsid w:val="009625F0"/>
    <w:rsid w:val="00962778"/>
    <w:rsid w:val="00963301"/>
    <w:rsid w:val="00963D4B"/>
    <w:rsid w:val="0096609E"/>
    <w:rsid w:val="0096627F"/>
    <w:rsid w:val="00966D64"/>
    <w:rsid w:val="00966E4E"/>
    <w:rsid w:val="009706A1"/>
    <w:rsid w:val="0097131A"/>
    <w:rsid w:val="00972710"/>
    <w:rsid w:val="00972AE0"/>
    <w:rsid w:val="00972BEF"/>
    <w:rsid w:val="00972F2E"/>
    <w:rsid w:val="00973EDA"/>
    <w:rsid w:val="00974487"/>
    <w:rsid w:val="009749F7"/>
    <w:rsid w:val="00974CB2"/>
    <w:rsid w:val="009750F1"/>
    <w:rsid w:val="00976C24"/>
    <w:rsid w:val="00977ECF"/>
    <w:rsid w:val="00981FDF"/>
    <w:rsid w:val="00982947"/>
    <w:rsid w:val="00982A5F"/>
    <w:rsid w:val="00984786"/>
    <w:rsid w:val="00984917"/>
    <w:rsid w:val="00985728"/>
    <w:rsid w:val="009859BF"/>
    <w:rsid w:val="00985DF3"/>
    <w:rsid w:val="00986650"/>
    <w:rsid w:val="00986CC3"/>
    <w:rsid w:val="00987B6F"/>
    <w:rsid w:val="00987B89"/>
    <w:rsid w:val="0099424C"/>
    <w:rsid w:val="00994492"/>
    <w:rsid w:val="00994F15"/>
    <w:rsid w:val="009969B2"/>
    <w:rsid w:val="009A0DCD"/>
    <w:rsid w:val="009A129A"/>
    <w:rsid w:val="009A31B2"/>
    <w:rsid w:val="009A376F"/>
    <w:rsid w:val="009A3FA6"/>
    <w:rsid w:val="009A54AD"/>
    <w:rsid w:val="009A5DA8"/>
    <w:rsid w:val="009A6F8C"/>
    <w:rsid w:val="009A712A"/>
    <w:rsid w:val="009B0C46"/>
    <w:rsid w:val="009B3305"/>
    <w:rsid w:val="009B3725"/>
    <w:rsid w:val="009B3880"/>
    <w:rsid w:val="009B3AFC"/>
    <w:rsid w:val="009B42E7"/>
    <w:rsid w:val="009B6F93"/>
    <w:rsid w:val="009B7F34"/>
    <w:rsid w:val="009C0255"/>
    <w:rsid w:val="009C0490"/>
    <w:rsid w:val="009C0CF0"/>
    <w:rsid w:val="009C13DD"/>
    <w:rsid w:val="009C2516"/>
    <w:rsid w:val="009C2B52"/>
    <w:rsid w:val="009C3117"/>
    <w:rsid w:val="009C6222"/>
    <w:rsid w:val="009C7399"/>
    <w:rsid w:val="009D0482"/>
    <w:rsid w:val="009D09BA"/>
    <w:rsid w:val="009D0AE9"/>
    <w:rsid w:val="009D0E2E"/>
    <w:rsid w:val="009D25DC"/>
    <w:rsid w:val="009D3712"/>
    <w:rsid w:val="009D4ACE"/>
    <w:rsid w:val="009D4BA1"/>
    <w:rsid w:val="009D5A68"/>
    <w:rsid w:val="009D5CD0"/>
    <w:rsid w:val="009D68DA"/>
    <w:rsid w:val="009D70A3"/>
    <w:rsid w:val="009E1540"/>
    <w:rsid w:val="009E161F"/>
    <w:rsid w:val="009E16CF"/>
    <w:rsid w:val="009E1C1E"/>
    <w:rsid w:val="009E1EC6"/>
    <w:rsid w:val="009E1ECB"/>
    <w:rsid w:val="009E3A24"/>
    <w:rsid w:val="009E6365"/>
    <w:rsid w:val="009E6A85"/>
    <w:rsid w:val="009E6C58"/>
    <w:rsid w:val="009F0BCE"/>
    <w:rsid w:val="009F0DD9"/>
    <w:rsid w:val="009F345B"/>
    <w:rsid w:val="009F3CE8"/>
    <w:rsid w:val="009F694D"/>
    <w:rsid w:val="00A0028F"/>
    <w:rsid w:val="00A00E53"/>
    <w:rsid w:val="00A023AB"/>
    <w:rsid w:val="00A042BF"/>
    <w:rsid w:val="00A05D81"/>
    <w:rsid w:val="00A07786"/>
    <w:rsid w:val="00A0785D"/>
    <w:rsid w:val="00A079CC"/>
    <w:rsid w:val="00A07D74"/>
    <w:rsid w:val="00A10AD5"/>
    <w:rsid w:val="00A11FC1"/>
    <w:rsid w:val="00A12DDE"/>
    <w:rsid w:val="00A13014"/>
    <w:rsid w:val="00A13157"/>
    <w:rsid w:val="00A135A4"/>
    <w:rsid w:val="00A13836"/>
    <w:rsid w:val="00A1400A"/>
    <w:rsid w:val="00A15341"/>
    <w:rsid w:val="00A15AC2"/>
    <w:rsid w:val="00A15D11"/>
    <w:rsid w:val="00A169DC"/>
    <w:rsid w:val="00A17713"/>
    <w:rsid w:val="00A179DC"/>
    <w:rsid w:val="00A21961"/>
    <w:rsid w:val="00A21D57"/>
    <w:rsid w:val="00A23E78"/>
    <w:rsid w:val="00A23F6C"/>
    <w:rsid w:val="00A245F0"/>
    <w:rsid w:val="00A2469A"/>
    <w:rsid w:val="00A25571"/>
    <w:rsid w:val="00A2570D"/>
    <w:rsid w:val="00A26C3A"/>
    <w:rsid w:val="00A276FA"/>
    <w:rsid w:val="00A2778C"/>
    <w:rsid w:val="00A304C9"/>
    <w:rsid w:val="00A30FBF"/>
    <w:rsid w:val="00A317C5"/>
    <w:rsid w:val="00A32024"/>
    <w:rsid w:val="00A32E9A"/>
    <w:rsid w:val="00A33BB3"/>
    <w:rsid w:val="00A33C25"/>
    <w:rsid w:val="00A34CDE"/>
    <w:rsid w:val="00A34EEB"/>
    <w:rsid w:val="00A35D4E"/>
    <w:rsid w:val="00A35E2B"/>
    <w:rsid w:val="00A36512"/>
    <w:rsid w:val="00A37675"/>
    <w:rsid w:val="00A37DC7"/>
    <w:rsid w:val="00A40589"/>
    <w:rsid w:val="00A41726"/>
    <w:rsid w:val="00A41DEF"/>
    <w:rsid w:val="00A42BC9"/>
    <w:rsid w:val="00A42CCC"/>
    <w:rsid w:val="00A439E0"/>
    <w:rsid w:val="00A456CA"/>
    <w:rsid w:val="00A45AC5"/>
    <w:rsid w:val="00A45CF0"/>
    <w:rsid w:val="00A477FE"/>
    <w:rsid w:val="00A52503"/>
    <w:rsid w:val="00A53142"/>
    <w:rsid w:val="00A56088"/>
    <w:rsid w:val="00A564A2"/>
    <w:rsid w:val="00A567C3"/>
    <w:rsid w:val="00A56F13"/>
    <w:rsid w:val="00A57247"/>
    <w:rsid w:val="00A578ED"/>
    <w:rsid w:val="00A57E9A"/>
    <w:rsid w:val="00A60065"/>
    <w:rsid w:val="00A60082"/>
    <w:rsid w:val="00A60C1B"/>
    <w:rsid w:val="00A60C7E"/>
    <w:rsid w:val="00A60E04"/>
    <w:rsid w:val="00A60F57"/>
    <w:rsid w:val="00A619BC"/>
    <w:rsid w:val="00A62A7A"/>
    <w:rsid w:val="00A64854"/>
    <w:rsid w:val="00A64929"/>
    <w:rsid w:val="00A65B3B"/>
    <w:rsid w:val="00A65D43"/>
    <w:rsid w:val="00A65DF1"/>
    <w:rsid w:val="00A65EFA"/>
    <w:rsid w:val="00A665F5"/>
    <w:rsid w:val="00A74DB5"/>
    <w:rsid w:val="00A75270"/>
    <w:rsid w:val="00A760C0"/>
    <w:rsid w:val="00A76C8F"/>
    <w:rsid w:val="00A77C49"/>
    <w:rsid w:val="00A77D8D"/>
    <w:rsid w:val="00A80E34"/>
    <w:rsid w:val="00A812BF"/>
    <w:rsid w:val="00A813B9"/>
    <w:rsid w:val="00A829CA"/>
    <w:rsid w:val="00A84EC4"/>
    <w:rsid w:val="00A85FAF"/>
    <w:rsid w:val="00A86050"/>
    <w:rsid w:val="00A8655F"/>
    <w:rsid w:val="00A86B87"/>
    <w:rsid w:val="00A8728D"/>
    <w:rsid w:val="00A877BE"/>
    <w:rsid w:val="00A9082C"/>
    <w:rsid w:val="00A90D6A"/>
    <w:rsid w:val="00A91B35"/>
    <w:rsid w:val="00A9260D"/>
    <w:rsid w:val="00A94164"/>
    <w:rsid w:val="00A9459C"/>
    <w:rsid w:val="00A9516F"/>
    <w:rsid w:val="00A95546"/>
    <w:rsid w:val="00A955A9"/>
    <w:rsid w:val="00A970CD"/>
    <w:rsid w:val="00A9781C"/>
    <w:rsid w:val="00AA2A31"/>
    <w:rsid w:val="00AA35D5"/>
    <w:rsid w:val="00AA3EA5"/>
    <w:rsid w:val="00AA4325"/>
    <w:rsid w:val="00AA492A"/>
    <w:rsid w:val="00AA5317"/>
    <w:rsid w:val="00AA54D5"/>
    <w:rsid w:val="00AA60DB"/>
    <w:rsid w:val="00AA7C69"/>
    <w:rsid w:val="00AB2156"/>
    <w:rsid w:val="00AB39FD"/>
    <w:rsid w:val="00AB5844"/>
    <w:rsid w:val="00AB6D80"/>
    <w:rsid w:val="00AB702F"/>
    <w:rsid w:val="00AB7956"/>
    <w:rsid w:val="00AC1F8D"/>
    <w:rsid w:val="00AC2B75"/>
    <w:rsid w:val="00AC3562"/>
    <w:rsid w:val="00AC5E94"/>
    <w:rsid w:val="00AC6325"/>
    <w:rsid w:val="00AC7CD4"/>
    <w:rsid w:val="00AD27A0"/>
    <w:rsid w:val="00AD4E91"/>
    <w:rsid w:val="00AD5F00"/>
    <w:rsid w:val="00AE0777"/>
    <w:rsid w:val="00AE0B38"/>
    <w:rsid w:val="00AE12D8"/>
    <w:rsid w:val="00AE1CCE"/>
    <w:rsid w:val="00AE46B9"/>
    <w:rsid w:val="00AE4C73"/>
    <w:rsid w:val="00AE4F1E"/>
    <w:rsid w:val="00AE4FDF"/>
    <w:rsid w:val="00AE5676"/>
    <w:rsid w:val="00AE7A1E"/>
    <w:rsid w:val="00AF1D5A"/>
    <w:rsid w:val="00AF1DE5"/>
    <w:rsid w:val="00AF28BC"/>
    <w:rsid w:val="00AF36BF"/>
    <w:rsid w:val="00AF553E"/>
    <w:rsid w:val="00AF6CDE"/>
    <w:rsid w:val="00AF7B45"/>
    <w:rsid w:val="00AF7B76"/>
    <w:rsid w:val="00B00586"/>
    <w:rsid w:val="00B00BBE"/>
    <w:rsid w:val="00B01888"/>
    <w:rsid w:val="00B021A4"/>
    <w:rsid w:val="00B0251E"/>
    <w:rsid w:val="00B02DEC"/>
    <w:rsid w:val="00B0393E"/>
    <w:rsid w:val="00B03F2A"/>
    <w:rsid w:val="00B0401E"/>
    <w:rsid w:val="00B04621"/>
    <w:rsid w:val="00B06615"/>
    <w:rsid w:val="00B07E68"/>
    <w:rsid w:val="00B10717"/>
    <w:rsid w:val="00B12A6C"/>
    <w:rsid w:val="00B13A9C"/>
    <w:rsid w:val="00B14FF2"/>
    <w:rsid w:val="00B15215"/>
    <w:rsid w:val="00B156AB"/>
    <w:rsid w:val="00B17244"/>
    <w:rsid w:val="00B1764D"/>
    <w:rsid w:val="00B1774B"/>
    <w:rsid w:val="00B178D9"/>
    <w:rsid w:val="00B17C6D"/>
    <w:rsid w:val="00B207EE"/>
    <w:rsid w:val="00B20832"/>
    <w:rsid w:val="00B20BA2"/>
    <w:rsid w:val="00B20E5E"/>
    <w:rsid w:val="00B21083"/>
    <w:rsid w:val="00B21586"/>
    <w:rsid w:val="00B21C3E"/>
    <w:rsid w:val="00B2241B"/>
    <w:rsid w:val="00B22E06"/>
    <w:rsid w:val="00B23D8D"/>
    <w:rsid w:val="00B27741"/>
    <w:rsid w:val="00B27A04"/>
    <w:rsid w:val="00B31274"/>
    <w:rsid w:val="00B31D7C"/>
    <w:rsid w:val="00B33C4F"/>
    <w:rsid w:val="00B3466A"/>
    <w:rsid w:val="00B35447"/>
    <w:rsid w:val="00B35675"/>
    <w:rsid w:val="00B3696E"/>
    <w:rsid w:val="00B40D4C"/>
    <w:rsid w:val="00B40DDF"/>
    <w:rsid w:val="00B417F5"/>
    <w:rsid w:val="00B42974"/>
    <w:rsid w:val="00B42C39"/>
    <w:rsid w:val="00B4335C"/>
    <w:rsid w:val="00B43884"/>
    <w:rsid w:val="00B4500E"/>
    <w:rsid w:val="00B45179"/>
    <w:rsid w:val="00B45E83"/>
    <w:rsid w:val="00B45F17"/>
    <w:rsid w:val="00B466BE"/>
    <w:rsid w:val="00B50695"/>
    <w:rsid w:val="00B50C73"/>
    <w:rsid w:val="00B50DCB"/>
    <w:rsid w:val="00B51C6A"/>
    <w:rsid w:val="00B523B1"/>
    <w:rsid w:val="00B53181"/>
    <w:rsid w:val="00B53E57"/>
    <w:rsid w:val="00B563D5"/>
    <w:rsid w:val="00B57B20"/>
    <w:rsid w:val="00B57E86"/>
    <w:rsid w:val="00B57F20"/>
    <w:rsid w:val="00B60F12"/>
    <w:rsid w:val="00B60F22"/>
    <w:rsid w:val="00B616A4"/>
    <w:rsid w:val="00B6177A"/>
    <w:rsid w:val="00B6217E"/>
    <w:rsid w:val="00B625F8"/>
    <w:rsid w:val="00B64451"/>
    <w:rsid w:val="00B654F9"/>
    <w:rsid w:val="00B6610F"/>
    <w:rsid w:val="00B66424"/>
    <w:rsid w:val="00B667C5"/>
    <w:rsid w:val="00B6797D"/>
    <w:rsid w:val="00B67A8A"/>
    <w:rsid w:val="00B67B5D"/>
    <w:rsid w:val="00B67CB7"/>
    <w:rsid w:val="00B700D4"/>
    <w:rsid w:val="00B70416"/>
    <w:rsid w:val="00B74279"/>
    <w:rsid w:val="00B74AFA"/>
    <w:rsid w:val="00B761CD"/>
    <w:rsid w:val="00B767AA"/>
    <w:rsid w:val="00B7693C"/>
    <w:rsid w:val="00B8008F"/>
    <w:rsid w:val="00B80F62"/>
    <w:rsid w:val="00B812E3"/>
    <w:rsid w:val="00B8386D"/>
    <w:rsid w:val="00B84195"/>
    <w:rsid w:val="00B84C99"/>
    <w:rsid w:val="00B86D06"/>
    <w:rsid w:val="00B871F3"/>
    <w:rsid w:val="00B8727C"/>
    <w:rsid w:val="00B8780F"/>
    <w:rsid w:val="00B92004"/>
    <w:rsid w:val="00B9271E"/>
    <w:rsid w:val="00B92CE2"/>
    <w:rsid w:val="00B9317F"/>
    <w:rsid w:val="00B94DEE"/>
    <w:rsid w:val="00B94ED9"/>
    <w:rsid w:val="00B95230"/>
    <w:rsid w:val="00B953B8"/>
    <w:rsid w:val="00B96274"/>
    <w:rsid w:val="00B96E20"/>
    <w:rsid w:val="00B9781B"/>
    <w:rsid w:val="00B9786B"/>
    <w:rsid w:val="00BA137B"/>
    <w:rsid w:val="00BA1679"/>
    <w:rsid w:val="00BA1AB3"/>
    <w:rsid w:val="00BA1AFA"/>
    <w:rsid w:val="00BA3BCB"/>
    <w:rsid w:val="00BA5186"/>
    <w:rsid w:val="00BB092B"/>
    <w:rsid w:val="00BB0C93"/>
    <w:rsid w:val="00BB2639"/>
    <w:rsid w:val="00BB3C4F"/>
    <w:rsid w:val="00BB48E8"/>
    <w:rsid w:val="00BB7D2E"/>
    <w:rsid w:val="00BC060B"/>
    <w:rsid w:val="00BC1686"/>
    <w:rsid w:val="00BC2956"/>
    <w:rsid w:val="00BC4768"/>
    <w:rsid w:val="00BC51C7"/>
    <w:rsid w:val="00BC5BC4"/>
    <w:rsid w:val="00BD01B1"/>
    <w:rsid w:val="00BD0AE0"/>
    <w:rsid w:val="00BD1090"/>
    <w:rsid w:val="00BD1DC5"/>
    <w:rsid w:val="00BD3B63"/>
    <w:rsid w:val="00BD4201"/>
    <w:rsid w:val="00BD427E"/>
    <w:rsid w:val="00BD47E5"/>
    <w:rsid w:val="00BD549A"/>
    <w:rsid w:val="00BD67BF"/>
    <w:rsid w:val="00BD6D82"/>
    <w:rsid w:val="00BD7832"/>
    <w:rsid w:val="00BD7990"/>
    <w:rsid w:val="00BE2016"/>
    <w:rsid w:val="00BE201A"/>
    <w:rsid w:val="00BE2E65"/>
    <w:rsid w:val="00BE3794"/>
    <w:rsid w:val="00BE407B"/>
    <w:rsid w:val="00BE62AC"/>
    <w:rsid w:val="00BE64B7"/>
    <w:rsid w:val="00BE767F"/>
    <w:rsid w:val="00BE7FC2"/>
    <w:rsid w:val="00BF1659"/>
    <w:rsid w:val="00BF3FC8"/>
    <w:rsid w:val="00BF6771"/>
    <w:rsid w:val="00BF6B11"/>
    <w:rsid w:val="00BF6CC0"/>
    <w:rsid w:val="00BF6D9D"/>
    <w:rsid w:val="00C00CC2"/>
    <w:rsid w:val="00C00DA2"/>
    <w:rsid w:val="00C00DCB"/>
    <w:rsid w:val="00C02381"/>
    <w:rsid w:val="00C0323D"/>
    <w:rsid w:val="00C034FF"/>
    <w:rsid w:val="00C038D4"/>
    <w:rsid w:val="00C03BE3"/>
    <w:rsid w:val="00C04AC3"/>
    <w:rsid w:val="00C055F6"/>
    <w:rsid w:val="00C07A42"/>
    <w:rsid w:val="00C10545"/>
    <w:rsid w:val="00C10A66"/>
    <w:rsid w:val="00C11EE4"/>
    <w:rsid w:val="00C120E0"/>
    <w:rsid w:val="00C1258A"/>
    <w:rsid w:val="00C12B5B"/>
    <w:rsid w:val="00C139DE"/>
    <w:rsid w:val="00C14642"/>
    <w:rsid w:val="00C14B98"/>
    <w:rsid w:val="00C1613A"/>
    <w:rsid w:val="00C16188"/>
    <w:rsid w:val="00C16A6C"/>
    <w:rsid w:val="00C17673"/>
    <w:rsid w:val="00C22E17"/>
    <w:rsid w:val="00C23BE4"/>
    <w:rsid w:val="00C24147"/>
    <w:rsid w:val="00C244F9"/>
    <w:rsid w:val="00C24B28"/>
    <w:rsid w:val="00C251C9"/>
    <w:rsid w:val="00C26399"/>
    <w:rsid w:val="00C26418"/>
    <w:rsid w:val="00C26CC2"/>
    <w:rsid w:val="00C27704"/>
    <w:rsid w:val="00C30902"/>
    <w:rsid w:val="00C30DFE"/>
    <w:rsid w:val="00C32634"/>
    <w:rsid w:val="00C3352D"/>
    <w:rsid w:val="00C336D2"/>
    <w:rsid w:val="00C3374A"/>
    <w:rsid w:val="00C33EBE"/>
    <w:rsid w:val="00C34DAB"/>
    <w:rsid w:val="00C36386"/>
    <w:rsid w:val="00C363E4"/>
    <w:rsid w:val="00C376CD"/>
    <w:rsid w:val="00C4027C"/>
    <w:rsid w:val="00C40468"/>
    <w:rsid w:val="00C40720"/>
    <w:rsid w:val="00C40FB8"/>
    <w:rsid w:val="00C41498"/>
    <w:rsid w:val="00C44462"/>
    <w:rsid w:val="00C45FB1"/>
    <w:rsid w:val="00C46ADD"/>
    <w:rsid w:val="00C475BC"/>
    <w:rsid w:val="00C47B38"/>
    <w:rsid w:val="00C5014A"/>
    <w:rsid w:val="00C51D75"/>
    <w:rsid w:val="00C5206A"/>
    <w:rsid w:val="00C53147"/>
    <w:rsid w:val="00C54365"/>
    <w:rsid w:val="00C54AA7"/>
    <w:rsid w:val="00C54B48"/>
    <w:rsid w:val="00C55814"/>
    <w:rsid w:val="00C56AB1"/>
    <w:rsid w:val="00C60613"/>
    <w:rsid w:val="00C613AC"/>
    <w:rsid w:val="00C6245B"/>
    <w:rsid w:val="00C62B65"/>
    <w:rsid w:val="00C62FA9"/>
    <w:rsid w:val="00C66095"/>
    <w:rsid w:val="00C66856"/>
    <w:rsid w:val="00C67E0A"/>
    <w:rsid w:val="00C70F51"/>
    <w:rsid w:val="00C724EC"/>
    <w:rsid w:val="00C7386B"/>
    <w:rsid w:val="00C749A1"/>
    <w:rsid w:val="00C75929"/>
    <w:rsid w:val="00C75F8A"/>
    <w:rsid w:val="00C763B2"/>
    <w:rsid w:val="00C77CF4"/>
    <w:rsid w:val="00C82109"/>
    <w:rsid w:val="00C822F4"/>
    <w:rsid w:val="00C82591"/>
    <w:rsid w:val="00C83B55"/>
    <w:rsid w:val="00C83B8F"/>
    <w:rsid w:val="00C84FA1"/>
    <w:rsid w:val="00C86B7F"/>
    <w:rsid w:val="00C8733F"/>
    <w:rsid w:val="00C9033E"/>
    <w:rsid w:val="00C91D51"/>
    <w:rsid w:val="00C94C9D"/>
    <w:rsid w:val="00C9572E"/>
    <w:rsid w:val="00C9595A"/>
    <w:rsid w:val="00C96886"/>
    <w:rsid w:val="00C97393"/>
    <w:rsid w:val="00C97F98"/>
    <w:rsid w:val="00CA1819"/>
    <w:rsid w:val="00CA1C7C"/>
    <w:rsid w:val="00CA3F25"/>
    <w:rsid w:val="00CA45F9"/>
    <w:rsid w:val="00CA4C7A"/>
    <w:rsid w:val="00CA61DC"/>
    <w:rsid w:val="00CA71F4"/>
    <w:rsid w:val="00CA7217"/>
    <w:rsid w:val="00CA7FB7"/>
    <w:rsid w:val="00CB0F36"/>
    <w:rsid w:val="00CB1062"/>
    <w:rsid w:val="00CB10E1"/>
    <w:rsid w:val="00CB2022"/>
    <w:rsid w:val="00CB2D70"/>
    <w:rsid w:val="00CB2E0E"/>
    <w:rsid w:val="00CB4069"/>
    <w:rsid w:val="00CC0849"/>
    <w:rsid w:val="00CC28EB"/>
    <w:rsid w:val="00CC3BDE"/>
    <w:rsid w:val="00CC3CE1"/>
    <w:rsid w:val="00CC4046"/>
    <w:rsid w:val="00CC4951"/>
    <w:rsid w:val="00CC559D"/>
    <w:rsid w:val="00CC69AC"/>
    <w:rsid w:val="00CC702D"/>
    <w:rsid w:val="00CC740E"/>
    <w:rsid w:val="00CC78A5"/>
    <w:rsid w:val="00CD015E"/>
    <w:rsid w:val="00CD0A32"/>
    <w:rsid w:val="00CD0E4F"/>
    <w:rsid w:val="00CD28F2"/>
    <w:rsid w:val="00CD2BBB"/>
    <w:rsid w:val="00CD35DF"/>
    <w:rsid w:val="00CD37AA"/>
    <w:rsid w:val="00CD411F"/>
    <w:rsid w:val="00CD46B7"/>
    <w:rsid w:val="00CD5110"/>
    <w:rsid w:val="00CD534D"/>
    <w:rsid w:val="00CD6629"/>
    <w:rsid w:val="00CD6C36"/>
    <w:rsid w:val="00CD7B5E"/>
    <w:rsid w:val="00CE4327"/>
    <w:rsid w:val="00CE4D95"/>
    <w:rsid w:val="00CE624D"/>
    <w:rsid w:val="00CE7D9B"/>
    <w:rsid w:val="00CF1465"/>
    <w:rsid w:val="00CF3447"/>
    <w:rsid w:val="00CF3545"/>
    <w:rsid w:val="00CF4D62"/>
    <w:rsid w:val="00CF510C"/>
    <w:rsid w:val="00CF5295"/>
    <w:rsid w:val="00CF55B8"/>
    <w:rsid w:val="00D00078"/>
    <w:rsid w:val="00D03144"/>
    <w:rsid w:val="00D065B9"/>
    <w:rsid w:val="00D07915"/>
    <w:rsid w:val="00D07CAE"/>
    <w:rsid w:val="00D10AB5"/>
    <w:rsid w:val="00D11D92"/>
    <w:rsid w:val="00D12328"/>
    <w:rsid w:val="00D13899"/>
    <w:rsid w:val="00D13945"/>
    <w:rsid w:val="00D14366"/>
    <w:rsid w:val="00D145D2"/>
    <w:rsid w:val="00D1585C"/>
    <w:rsid w:val="00D1661F"/>
    <w:rsid w:val="00D1704E"/>
    <w:rsid w:val="00D17CF1"/>
    <w:rsid w:val="00D17EAA"/>
    <w:rsid w:val="00D208AA"/>
    <w:rsid w:val="00D20E1D"/>
    <w:rsid w:val="00D21C3C"/>
    <w:rsid w:val="00D22790"/>
    <w:rsid w:val="00D238B3"/>
    <w:rsid w:val="00D23B5F"/>
    <w:rsid w:val="00D23BF5"/>
    <w:rsid w:val="00D23ECE"/>
    <w:rsid w:val="00D243EF"/>
    <w:rsid w:val="00D244BE"/>
    <w:rsid w:val="00D24DD9"/>
    <w:rsid w:val="00D25154"/>
    <w:rsid w:val="00D253F3"/>
    <w:rsid w:val="00D25856"/>
    <w:rsid w:val="00D25E6F"/>
    <w:rsid w:val="00D2621A"/>
    <w:rsid w:val="00D27213"/>
    <w:rsid w:val="00D27A97"/>
    <w:rsid w:val="00D301C6"/>
    <w:rsid w:val="00D31531"/>
    <w:rsid w:val="00D32EEC"/>
    <w:rsid w:val="00D37ED8"/>
    <w:rsid w:val="00D401A4"/>
    <w:rsid w:val="00D4473A"/>
    <w:rsid w:val="00D450FE"/>
    <w:rsid w:val="00D500B4"/>
    <w:rsid w:val="00D506F8"/>
    <w:rsid w:val="00D50E21"/>
    <w:rsid w:val="00D56D29"/>
    <w:rsid w:val="00D56F4F"/>
    <w:rsid w:val="00D579E8"/>
    <w:rsid w:val="00D61079"/>
    <w:rsid w:val="00D6109A"/>
    <w:rsid w:val="00D61517"/>
    <w:rsid w:val="00D61C63"/>
    <w:rsid w:val="00D62394"/>
    <w:rsid w:val="00D629FC"/>
    <w:rsid w:val="00D63168"/>
    <w:rsid w:val="00D638AF"/>
    <w:rsid w:val="00D65F0E"/>
    <w:rsid w:val="00D66534"/>
    <w:rsid w:val="00D67F84"/>
    <w:rsid w:val="00D70ABA"/>
    <w:rsid w:val="00D70D50"/>
    <w:rsid w:val="00D71BBC"/>
    <w:rsid w:val="00D725C3"/>
    <w:rsid w:val="00D7262B"/>
    <w:rsid w:val="00D7280E"/>
    <w:rsid w:val="00D73744"/>
    <w:rsid w:val="00D73C53"/>
    <w:rsid w:val="00D740DC"/>
    <w:rsid w:val="00D7410A"/>
    <w:rsid w:val="00D74480"/>
    <w:rsid w:val="00D76848"/>
    <w:rsid w:val="00D76BC0"/>
    <w:rsid w:val="00D775EA"/>
    <w:rsid w:val="00D77D98"/>
    <w:rsid w:val="00D80C4A"/>
    <w:rsid w:val="00D814DE"/>
    <w:rsid w:val="00D81ED8"/>
    <w:rsid w:val="00D82C07"/>
    <w:rsid w:val="00D82E9E"/>
    <w:rsid w:val="00D830E2"/>
    <w:rsid w:val="00D8354C"/>
    <w:rsid w:val="00D8388B"/>
    <w:rsid w:val="00D83F2B"/>
    <w:rsid w:val="00D84AB3"/>
    <w:rsid w:val="00D85101"/>
    <w:rsid w:val="00D85104"/>
    <w:rsid w:val="00D851ED"/>
    <w:rsid w:val="00D86FE0"/>
    <w:rsid w:val="00D874B2"/>
    <w:rsid w:val="00D879E0"/>
    <w:rsid w:val="00D87BD3"/>
    <w:rsid w:val="00D90890"/>
    <w:rsid w:val="00D90E80"/>
    <w:rsid w:val="00D91051"/>
    <w:rsid w:val="00D9304C"/>
    <w:rsid w:val="00D931FD"/>
    <w:rsid w:val="00D93357"/>
    <w:rsid w:val="00D934E5"/>
    <w:rsid w:val="00D94318"/>
    <w:rsid w:val="00D94B6D"/>
    <w:rsid w:val="00D96476"/>
    <w:rsid w:val="00D97268"/>
    <w:rsid w:val="00D97BFD"/>
    <w:rsid w:val="00DA11CD"/>
    <w:rsid w:val="00DA2AF9"/>
    <w:rsid w:val="00DA2F4F"/>
    <w:rsid w:val="00DA3FB9"/>
    <w:rsid w:val="00DA42DD"/>
    <w:rsid w:val="00DA497D"/>
    <w:rsid w:val="00DA5D5F"/>
    <w:rsid w:val="00DA5EAB"/>
    <w:rsid w:val="00DB081A"/>
    <w:rsid w:val="00DB08B4"/>
    <w:rsid w:val="00DB1544"/>
    <w:rsid w:val="00DB76FA"/>
    <w:rsid w:val="00DC0E49"/>
    <w:rsid w:val="00DC1F3F"/>
    <w:rsid w:val="00DC2F1C"/>
    <w:rsid w:val="00DC34B7"/>
    <w:rsid w:val="00DC3857"/>
    <w:rsid w:val="00DC4554"/>
    <w:rsid w:val="00DC4752"/>
    <w:rsid w:val="00DC51BD"/>
    <w:rsid w:val="00DC530B"/>
    <w:rsid w:val="00DC5F62"/>
    <w:rsid w:val="00DC6433"/>
    <w:rsid w:val="00DC71B2"/>
    <w:rsid w:val="00DC7560"/>
    <w:rsid w:val="00DC766D"/>
    <w:rsid w:val="00DD2C65"/>
    <w:rsid w:val="00DD4985"/>
    <w:rsid w:val="00DD4F89"/>
    <w:rsid w:val="00DD66E5"/>
    <w:rsid w:val="00DD6A9D"/>
    <w:rsid w:val="00DD6E00"/>
    <w:rsid w:val="00DD6E5B"/>
    <w:rsid w:val="00DD7D09"/>
    <w:rsid w:val="00DE0285"/>
    <w:rsid w:val="00DE0D17"/>
    <w:rsid w:val="00DE231D"/>
    <w:rsid w:val="00DE2568"/>
    <w:rsid w:val="00DE40BB"/>
    <w:rsid w:val="00DE4BEE"/>
    <w:rsid w:val="00DE6889"/>
    <w:rsid w:val="00DE6AF8"/>
    <w:rsid w:val="00DE777A"/>
    <w:rsid w:val="00DF0266"/>
    <w:rsid w:val="00DF1299"/>
    <w:rsid w:val="00DF2283"/>
    <w:rsid w:val="00DF4B99"/>
    <w:rsid w:val="00DF4F9E"/>
    <w:rsid w:val="00DF6580"/>
    <w:rsid w:val="00DF7F11"/>
    <w:rsid w:val="00E0148F"/>
    <w:rsid w:val="00E01BCF"/>
    <w:rsid w:val="00E02084"/>
    <w:rsid w:val="00E02AD8"/>
    <w:rsid w:val="00E02E22"/>
    <w:rsid w:val="00E0319A"/>
    <w:rsid w:val="00E03B57"/>
    <w:rsid w:val="00E03C1E"/>
    <w:rsid w:val="00E04928"/>
    <w:rsid w:val="00E04CD8"/>
    <w:rsid w:val="00E069AE"/>
    <w:rsid w:val="00E0710A"/>
    <w:rsid w:val="00E075F7"/>
    <w:rsid w:val="00E1033B"/>
    <w:rsid w:val="00E10EBA"/>
    <w:rsid w:val="00E12890"/>
    <w:rsid w:val="00E14AC8"/>
    <w:rsid w:val="00E152D9"/>
    <w:rsid w:val="00E15796"/>
    <w:rsid w:val="00E17573"/>
    <w:rsid w:val="00E17DBE"/>
    <w:rsid w:val="00E20C8C"/>
    <w:rsid w:val="00E218C3"/>
    <w:rsid w:val="00E21927"/>
    <w:rsid w:val="00E2218A"/>
    <w:rsid w:val="00E2247E"/>
    <w:rsid w:val="00E225DF"/>
    <w:rsid w:val="00E226E0"/>
    <w:rsid w:val="00E234C2"/>
    <w:rsid w:val="00E2433E"/>
    <w:rsid w:val="00E24BCD"/>
    <w:rsid w:val="00E26788"/>
    <w:rsid w:val="00E269A1"/>
    <w:rsid w:val="00E275B2"/>
    <w:rsid w:val="00E302AC"/>
    <w:rsid w:val="00E3208E"/>
    <w:rsid w:val="00E33371"/>
    <w:rsid w:val="00E33451"/>
    <w:rsid w:val="00E3401E"/>
    <w:rsid w:val="00E35593"/>
    <w:rsid w:val="00E3651F"/>
    <w:rsid w:val="00E36E07"/>
    <w:rsid w:val="00E37916"/>
    <w:rsid w:val="00E37D5D"/>
    <w:rsid w:val="00E41EEC"/>
    <w:rsid w:val="00E420F7"/>
    <w:rsid w:val="00E434D7"/>
    <w:rsid w:val="00E440A8"/>
    <w:rsid w:val="00E445A3"/>
    <w:rsid w:val="00E45668"/>
    <w:rsid w:val="00E4752C"/>
    <w:rsid w:val="00E4774A"/>
    <w:rsid w:val="00E50D3C"/>
    <w:rsid w:val="00E51E0E"/>
    <w:rsid w:val="00E54E66"/>
    <w:rsid w:val="00E57244"/>
    <w:rsid w:val="00E57C43"/>
    <w:rsid w:val="00E60819"/>
    <w:rsid w:val="00E61FAD"/>
    <w:rsid w:val="00E632F0"/>
    <w:rsid w:val="00E634CE"/>
    <w:rsid w:val="00E642C8"/>
    <w:rsid w:val="00E64BD1"/>
    <w:rsid w:val="00E64F60"/>
    <w:rsid w:val="00E65A13"/>
    <w:rsid w:val="00E673B4"/>
    <w:rsid w:val="00E67D6E"/>
    <w:rsid w:val="00E67F96"/>
    <w:rsid w:val="00E7257C"/>
    <w:rsid w:val="00E7497F"/>
    <w:rsid w:val="00E75ECB"/>
    <w:rsid w:val="00E76825"/>
    <w:rsid w:val="00E76875"/>
    <w:rsid w:val="00E76CD5"/>
    <w:rsid w:val="00E774E9"/>
    <w:rsid w:val="00E8039A"/>
    <w:rsid w:val="00E81950"/>
    <w:rsid w:val="00E837B1"/>
    <w:rsid w:val="00E843FD"/>
    <w:rsid w:val="00E8466F"/>
    <w:rsid w:val="00E8543C"/>
    <w:rsid w:val="00E85CD8"/>
    <w:rsid w:val="00E86355"/>
    <w:rsid w:val="00E86A3F"/>
    <w:rsid w:val="00E87920"/>
    <w:rsid w:val="00E87C6C"/>
    <w:rsid w:val="00E9260A"/>
    <w:rsid w:val="00E929F6"/>
    <w:rsid w:val="00E95ECF"/>
    <w:rsid w:val="00E967F6"/>
    <w:rsid w:val="00E969DD"/>
    <w:rsid w:val="00E97A42"/>
    <w:rsid w:val="00EA00F2"/>
    <w:rsid w:val="00EA0A4B"/>
    <w:rsid w:val="00EA0EF6"/>
    <w:rsid w:val="00EA16FE"/>
    <w:rsid w:val="00EA2E15"/>
    <w:rsid w:val="00EA3C2F"/>
    <w:rsid w:val="00EA3CEA"/>
    <w:rsid w:val="00EA3FBC"/>
    <w:rsid w:val="00EA50E9"/>
    <w:rsid w:val="00EA544A"/>
    <w:rsid w:val="00EA71B9"/>
    <w:rsid w:val="00EA72B4"/>
    <w:rsid w:val="00EA7466"/>
    <w:rsid w:val="00EA7695"/>
    <w:rsid w:val="00EB0346"/>
    <w:rsid w:val="00EB0EBC"/>
    <w:rsid w:val="00EB14F7"/>
    <w:rsid w:val="00EB1EE4"/>
    <w:rsid w:val="00EB2314"/>
    <w:rsid w:val="00EB26D4"/>
    <w:rsid w:val="00EB31FE"/>
    <w:rsid w:val="00EB4DE0"/>
    <w:rsid w:val="00EB5011"/>
    <w:rsid w:val="00EB6456"/>
    <w:rsid w:val="00EC0E56"/>
    <w:rsid w:val="00EC1124"/>
    <w:rsid w:val="00EC35D3"/>
    <w:rsid w:val="00EC3CF8"/>
    <w:rsid w:val="00EC4C49"/>
    <w:rsid w:val="00EC5609"/>
    <w:rsid w:val="00EC598A"/>
    <w:rsid w:val="00EC6B50"/>
    <w:rsid w:val="00EC6C16"/>
    <w:rsid w:val="00EC7060"/>
    <w:rsid w:val="00ED06F1"/>
    <w:rsid w:val="00ED2D13"/>
    <w:rsid w:val="00ED5D1C"/>
    <w:rsid w:val="00ED703C"/>
    <w:rsid w:val="00EE3A54"/>
    <w:rsid w:val="00EE4E17"/>
    <w:rsid w:val="00EE53B4"/>
    <w:rsid w:val="00EE5A78"/>
    <w:rsid w:val="00EE5AA1"/>
    <w:rsid w:val="00EF0437"/>
    <w:rsid w:val="00EF0A98"/>
    <w:rsid w:val="00EF1718"/>
    <w:rsid w:val="00EF20D4"/>
    <w:rsid w:val="00EF21DE"/>
    <w:rsid w:val="00EF24C9"/>
    <w:rsid w:val="00EF2779"/>
    <w:rsid w:val="00EF2BBC"/>
    <w:rsid w:val="00EF2ECC"/>
    <w:rsid w:val="00EF3733"/>
    <w:rsid w:val="00EF4C95"/>
    <w:rsid w:val="00EF4F05"/>
    <w:rsid w:val="00EF5C8B"/>
    <w:rsid w:val="00EF697C"/>
    <w:rsid w:val="00EF6B5D"/>
    <w:rsid w:val="00EF6BE3"/>
    <w:rsid w:val="00F003E9"/>
    <w:rsid w:val="00F01179"/>
    <w:rsid w:val="00F02234"/>
    <w:rsid w:val="00F037A7"/>
    <w:rsid w:val="00F04463"/>
    <w:rsid w:val="00F0464A"/>
    <w:rsid w:val="00F04E4F"/>
    <w:rsid w:val="00F102B6"/>
    <w:rsid w:val="00F1093B"/>
    <w:rsid w:val="00F123EE"/>
    <w:rsid w:val="00F125D4"/>
    <w:rsid w:val="00F13E62"/>
    <w:rsid w:val="00F1421F"/>
    <w:rsid w:val="00F14DC0"/>
    <w:rsid w:val="00F15D4C"/>
    <w:rsid w:val="00F1703D"/>
    <w:rsid w:val="00F179C7"/>
    <w:rsid w:val="00F17C37"/>
    <w:rsid w:val="00F201F2"/>
    <w:rsid w:val="00F230EF"/>
    <w:rsid w:val="00F23689"/>
    <w:rsid w:val="00F23CD3"/>
    <w:rsid w:val="00F24B8E"/>
    <w:rsid w:val="00F24EC2"/>
    <w:rsid w:val="00F25EEB"/>
    <w:rsid w:val="00F26347"/>
    <w:rsid w:val="00F278C0"/>
    <w:rsid w:val="00F3028D"/>
    <w:rsid w:val="00F30B08"/>
    <w:rsid w:val="00F30EFC"/>
    <w:rsid w:val="00F314CB"/>
    <w:rsid w:val="00F31A11"/>
    <w:rsid w:val="00F31A9F"/>
    <w:rsid w:val="00F31DA7"/>
    <w:rsid w:val="00F31FDC"/>
    <w:rsid w:val="00F32D2D"/>
    <w:rsid w:val="00F33EB4"/>
    <w:rsid w:val="00F353B0"/>
    <w:rsid w:val="00F3733E"/>
    <w:rsid w:val="00F40509"/>
    <w:rsid w:val="00F40680"/>
    <w:rsid w:val="00F42A1B"/>
    <w:rsid w:val="00F42B2D"/>
    <w:rsid w:val="00F44DB4"/>
    <w:rsid w:val="00F46C23"/>
    <w:rsid w:val="00F5030B"/>
    <w:rsid w:val="00F50EEF"/>
    <w:rsid w:val="00F51264"/>
    <w:rsid w:val="00F52375"/>
    <w:rsid w:val="00F52D7F"/>
    <w:rsid w:val="00F547DA"/>
    <w:rsid w:val="00F54A9B"/>
    <w:rsid w:val="00F550A6"/>
    <w:rsid w:val="00F5537D"/>
    <w:rsid w:val="00F55FE0"/>
    <w:rsid w:val="00F564DE"/>
    <w:rsid w:val="00F56D0F"/>
    <w:rsid w:val="00F600FA"/>
    <w:rsid w:val="00F60A58"/>
    <w:rsid w:val="00F644F9"/>
    <w:rsid w:val="00F64932"/>
    <w:rsid w:val="00F658E4"/>
    <w:rsid w:val="00F65EA0"/>
    <w:rsid w:val="00F662B3"/>
    <w:rsid w:val="00F66FB2"/>
    <w:rsid w:val="00F67002"/>
    <w:rsid w:val="00F67EAA"/>
    <w:rsid w:val="00F71299"/>
    <w:rsid w:val="00F7159A"/>
    <w:rsid w:val="00F71DCB"/>
    <w:rsid w:val="00F72676"/>
    <w:rsid w:val="00F72BE7"/>
    <w:rsid w:val="00F73E8A"/>
    <w:rsid w:val="00F7455A"/>
    <w:rsid w:val="00F75842"/>
    <w:rsid w:val="00F76B94"/>
    <w:rsid w:val="00F8099E"/>
    <w:rsid w:val="00F81B21"/>
    <w:rsid w:val="00F81E41"/>
    <w:rsid w:val="00F826D0"/>
    <w:rsid w:val="00F837EE"/>
    <w:rsid w:val="00F83979"/>
    <w:rsid w:val="00F83C6A"/>
    <w:rsid w:val="00F87720"/>
    <w:rsid w:val="00F90427"/>
    <w:rsid w:val="00F909CB"/>
    <w:rsid w:val="00F910F3"/>
    <w:rsid w:val="00F931F7"/>
    <w:rsid w:val="00F935CF"/>
    <w:rsid w:val="00F9437A"/>
    <w:rsid w:val="00F948D6"/>
    <w:rsid w:val="00FA31C7"/>
    <w:rsid w:val="00FA323D"/>
    <w:rsid w:val="00FA3BD7"/>
    <w:rsid w:val="00FA434A"/>
    <w:rsid w:val="00FA4DDA"/>
    <w:rsid w:val="00FA577F"/>
    <w:rsid w:val="00FA6129"/>
    <w:rsid w:val="00FA71AB"/>
    <w:rsid w:val="00FA7DC2"/>
    <w:rsid w:val="00FA7F24"/>
    <w:rsid w:val="00FB07BD"/>
    <w:rsid w:val="00FB24B4"/>
    <w:rsid w:val="00FB2E03"/>
    <w:rsid w:val="00FB2E88"/>
    <w:rsid w:val="00FB48F2"/>
    <w:rsid w:val="00FB5FB4"/>
    <w:rsid w:val="00FB6581"/>
    <w:rsid w:val="00FB6CD7"/>
    <w:rsid w:val="00FB7BD1"/>
    <w:rsid w:val="00FC0ABE"/>
    <w:rsid w:val="00FC1BA8"/>
    <w:rsid w:val="00FC1F4A"/>
    <w:rsid w:val="00FC2ED6"/>
    <w:rsid w:val="00FC39B9"/>
    <w:rsid w:val="00FC455E"/>
    <w:rsid w:val="00FC7431"/>
    <w:rsid w:val="00FC7CE3"/>
    <w:rsid w:val="00FD108F"/>
    <w:rsid w:val="00FD2207"/>
    <w:rsid w:val="00FD34E1"/>
    <w:rsid w:val="00FD3886"/>
    <w:rsid w:val="00FD401F"/>
    <w:rsid w:val="00FD431C"/>
    <w:rsid w:val="00FD4DE9"/>
    <w:rsid w:val="00FD56AF"/>
    <w:rsid w:val="00FD7935"/>
    <w:rsid w:val="00FD79AA"/>
    <w:rsid w:val="00FD7A27"/>
    <w:rsid w:val="00FE03DB"/>
    <w:rsid w:val="00FE0613"/>
    <w:rsid w:val="00FE32B7"/>
    <w:rsid w:val="00FE32F1"/>
    <w:rsid w:val="00FE6644"/>
    <w:rsid w:val="00FE7A57"/>
    <w:rsid w:val="00FF0DB0"/>
    <w:rsid w:val="00FF1F3C"/>
    <w:rsid w:val="00FF25FA"/>
    <w:rsid w:val="00FF3244"/>
    <w:rsid w:val="00FF39EF"/>
    <w:rsid w:val="00FF3FC1"/>
    <w:rsid w:val="00FF60AE"/>
    <w:rsid w:val="00FF67D8"/>
    <w:rsid w:val="00FF749A"/>
    <w:rsid w:val="00FF7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75826D1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67C5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 w:after="0" w:line="264" w:lineRule="auto"/>
      <w:outlineLvl w:val="3"/>
    </w:pPr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 w:after="0" w:line="264" w:lineRule="auto"/>
      <w:outlineLvl w:val="4"/>
    </w:pPr>
    <w:rPr>
      <w:rFonts w:asciiTheme="majorHAnsi" w:eastAsiaTheme="majorEastAsia" w:hAnsiTheme="majorHAnsi" w:cstheme="majorBidi"/>
      <w:color w:val="2F5897" w:themeColor="text2"/>
      <w:lang w:eastAsia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 w:after="0" w:line="264" w:lineRule="auto"/>
      <w:outlineLvl w:val="5"/>
    </w:pPr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 w:after="0" w:line="264" w:lineRule="auto"/>
      <w:outlineLvl w:val="6"/>
    </w:pPr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 w:after="0" w:line="264" w:lineRule="auto"/>
      <w:outlineLvl w:val="7"/>
    </w:pPr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 w:after="0" w:line="264" w:lineRule="auto"/>
      <w:outlineLvl w:val="8"/>
    </w:pPr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F5897" w:themeColor="text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paragraph" w:styleId="Caption">
    <w:name w:val="caption"/>
    <w:basedOn w:val="Normal"/>
    <w:next w:val="Normal"/>
    <w:uiPriority w:val="35"/>
    <w:unhideWhenUsed/>
    <w:qFormat/>
    <w:pPr>
      <w:spacing w:line="240" w:lineRule="auto"/>
    </w:pPr>
    <w:rPr>
      <w:b/>
      <w:bCs/>
      <w:color w:val="2F5897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300" w:line="240" w:lineRule="auto"/>
      <w:contextualSpacing/>
    </w:pPr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styleId="Strong">
    <w:name w:val="Strong"/>
    <w:basedOn w:val="DefaultParagraphFont"/>
    <w:qFormat/>
    <w:rPr>
      <w:b/>
      <w:bCs/>
    </w:rPr>
  </w:style>
  <w:style w:type="character" w:styleId="Emphasis">
    <w:name w:val="Emphasis"/>
    <w:basedOn w:val="DefaultParagraphFont"/>
    <w:qFormat/>
    <w:rPr>
      <w:i/>
      <w:iCs/>
      <w:color w:val="000000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  <w:rPr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Pr>
      <w:lang w:eastAsia="en-US"/>
    </w:rPr>
  </w:style>
  <w:style w:type="paragraph" w:styleId="ListParagraph">
    <w:name w:val="List Paragraph"/>
    <w:basedOn w:val="Normal"/>
    <w:uiPriority w:val="34"/>
    <w:qFormat/>
    <w:pPr>
      <w:spacing w:after="160" w:line="240" w:lineRule="auto"/>
      <w:ind w:left="1008" w:hanging="288"/>
      <w:contextualSpacing/>
    </w:pPr>
    <w:rPr>
      <w:rFonts w:eastAsiaTheme="minorHAnsi"/>
      <w:sz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 w:after="160" w:line="300" w:lineRule="auto"/>
      <w:ind w:left="144" w:right="144"/>
      <w:jc w:val="center"/>
    </w:pPr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character" w:customStyle="1" w:styleId="QuoteChar">
    <w:name w:val="Quote Char"/>
    <w:basedOn w:val="DefaultParagraphFont"/>
    <w:link w:val="Quote"/>
    <w:uiPriority w:val="29"/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36" w:space="8" w:color="6076B4" w:themeColor="accent1"/>
        <w:left w:val="single" w:sz="36" w:space="8" w:color="6076B4" w:themeColor="accent1"/>
        <w:bottom w:val="single" w:sz="36" w:space="8" w:color="6076B4" w:themeColor="accent1"/>
        <w:right w:val="single" w:sz="36" w:space="8" w:color="6076B4" w:themeColor="accent1"/>
      </w:pBdr>
      <w:shd w:val="clear" w:color="auto" w:fill="6076B4" w:themeFill="accent1"/>
      <w:spacing w:before="200" w:after="280" w:line="300" w:lineRule="auto"/>
      <w:ind w:left="936" w:right="936"/>
      <w:jc w:val="center"/>
    </w:pPr>
    <w:rPr>
      <w:rFonts w:asciiTheme="majorHAnsi" w:eastAsiaTheme="majorEastAsia" w:hAnsiTheme="majorHAnsi"/>
      <w:bCs/>
      <w:i/>
      <w:iCs/>
      <w:color w:val="FFFFFF" w:themeColor="background1"/>
      <w:sz w:val="24"/>
      <w:lang w:eastAsia="en-US" w:bidi="hi-IN"/>
      <w14:ligatures w14:val="standardContextual"/>
      <w14:cntxtAlts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asciiTheme="majorHAnsi" w:eastAsiaTheme="majorEastAsia" w:hAnsiTheme="majorHAnsi"/>
      <w:bCs/>
      <w:i/>
      <w:iCs/>
      <w:color w:val="FFFFFF" w:themeColor="background1"/>
      <w:sz w:val="24"/>
      <w:shd w:val="clear" w:color="auto" w:fill="6076B4" w:themeFill="accent1"/>
      <w:lang w:eastAsia="en-US" w:bidi="hi-IN"/>
      <w14:ligatures w14:val="standardContextual"/>
      <w14:cntxtAlts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000000"/>
    </w:rPr>
  </w:style>
  <w:style w:type="character" w:styleId="IntenseEmphasis">
    <w:name w:val="Intense Emphasis"/>
    <w:basedOn w:val="DefaultParagraphFont"/>
    <w:uiPriority w:val="21"/>
    <w:qFormat/>
    <w:rPr>
      <w:b/>
      <w:bCs/>
      <w:i/>
      <w:iCs/>
      <w:color w:val="000000"/>
    </w:rPr>
  </w:style>
  <w:style w:type="character" w:styleId="SubtleReference">
    <w:name w:val="Subtle Reference"/>
    <w:basedOn w:val="DefaultParagraphFont"/>
    <w:uiPriority w:val="31"/>
    <w:qFormat/>
    <w:rPr>
      <w:smallCaps/>
      <w:color w:val="000000"/>
      <w:u w:val="single"/>
    </w:rPr>
  </w:style>
  <w:style w:type="character" w:styleId="IntenseReference">
    <w:name w:val="Intense Reference"/>
    <w:basedOn w:val="DefaultParagraphFont"/>
    <w:uiPriority w:val="32"/>
    <w:qFormat/>
    <w:rPr>
      <w:b/>
      <w:bCs/>
      <w:color w:val="000000"/>
      <w:spacing w:val="5"/>
      <w:u w:val="single"/>
    </w:rPr>
  </w:style>
  <w:style w:type="character" w:styleId="BookTitle">
    <w:name w:val="Book Title"/>
    <w:basedOn w:val="DefaultParagraphFont"/>
    <w:uiPriority w:val="33"/>
    <w:qFormat/>
    <w:rPr>
      <w:b/>
      <w:bCs/>
      <w:smallCaps/>
      <w:spacing w:val="10"/>
    </w:rPr>
  </w:style>
  <w:style w:type="paragraph" w:styleId="TOC1">
    <w:name w:val="toc 1"/>
    <w:basedOn w:val="Normal"/>
    <w:next w:val="Normal"/>
    <w:autoRedefine/>
    <w:uiPriority w:val="39"/>
    <w:unhideWhenUsed/>
    <w:rsid w:val="00CA45F9"/>
    <w:pPr>
      <w:spacing w:after="0" w:line="240" w:lineRule="auto"/>
      <w:jc w:val="center"/>
    </w:pPr>
    <w:rPr>
      <w:sz w:val="48"/>
      <w:szCs w:val="48"/>
      <w:lang w:eastAsia="ja-JP"/>
    </w:rPr>
  </w:style>
  <w:style w:type="table" w:styleId="TableGrid">
    <w:name w:val="Table Grid"/>
    <w:basedOn w:val="TableNormal"/>
    <w:pPr>
      <w:spacing w:after="0" w:line="240" w:lineRule="auto"/>
    </w:pPr>
    <w:rPr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Hyperlink">
    <w:name w:val="Hyperlink"/>
    <w:uiPriority w:val="99"/>
    <w:rsid w:val="00E35593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E35593"/>
  </w:style>
  <w:style w:type="character" w:customStyle="1" w:styleId="aqj">
    <w:name w:val="aqj"/>
    <w:basedOn w:val="DefaultParagraphFont"/>
    <w:rsid w:val="00B84C99"/>
  </w:style>
  <w:style w:type="paragraph" w:styleId="Header">
    <w:name w:val="header"/>
    <w:basedOn w:val="Normal"/>
    <w:link w:val="Head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1964"/>
  </w:style>
  <w:style w:type="paragraph" w:styleId="Footer">
    <w:name w:val="footer"/>
    <w:basedOn w:val="Normal"/>
    <w:link w:val="Foot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1964"/>
  </w:style>
  <w:style w:type="table" w:styleId="LightShading-Accent1">
    <w:name w:val="Light Shading Accent 1"/>
    <w:basedOn w:val="TableNormal"/>
    <w:uiPriority w:val="60"/>
    <w:rsid w:val="00E4752C"/>
    <w:pPr>
      <w:spacing w:after="0" w:line="240" w:lineRule="auto"/>
    </w:pPr>
    <w:rPr>
      <w:color w:val="42558C" w:themeColor="accent1" w:themeShade="BF"/>
    </w:rPr>
    <w:tblPr>
      <w:tblStyleRowBandSize w:val="1"/>
      <w:tblStyleColBandSize w:val="1"/>
      <w:tblInd w:w="0" w:type="dxa"/>
      <w:tblBorders>
        <w:top w:val="single" w:sz="8" w:space="0" w:color="6076B4" w:themeColor="accent1"/>
        <w:bottom w:val="single" w:sz="8" w:space="0" w:color="6076B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</w:style>
  <w:style w:type="table" w:styleId="MediumGrid1-Accent1">
    <w:name w:val="Medium Grid 1 Accent 1"/>
    <w:basedOn w:val="TableNormal"/>
    <w:uiPriority w:val="67"/>
    <w:rsid w:val="0034461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798C6" w:themeColor="accent1" w:themeTint="BF"/>
        <w:left w:val="single" w:sz="8" w:space="0" w:color="8798C6" w:themeColor="accent1" w:themeTint="BF"/>
        <w:bottom w:val="single" w:sz="8" w:space="0" w:color="8798C6" w:themeColor="accent1" w:themeTint="BF"/>
        <w:right w:val="single" w:sz="8" w:space="0" w:color="8798C6" w:themeColor="accent1" w:themeTint="BF"/>
        <w:insideH w:val="single" w:sz="8" w:space="0" w:color="8798C6" w:themeColor="accent1" w:themeTint="BF"/>
        <w:insideV w:val="single" w:sz="8" w:space="0" w:color="8798C6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7DCE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98C6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BAD9" w:themeFill="accent1" w:themeFillTint="7F"/>
      </w:tcPr>
    </w:tblStylePr>
    <w:tblStylePr w:type="band1Horz">
      <w:tblPr/>
      <w:tcPr>
        <w:shd w:val="clear" w:color="auto" w:fill="AFBAD9" w:themeFill="accent1" w:themeFillTint="7F"/>
      </w:tcPr>
    </w:tblStylePr>
  </w:style>
  <w:style w:type="paragraph" w:styleId="NormalWeb">
    <w:name w:val="Normal (Web)"/>
    <w:basedOn w:val="Normal"/>
    <w:uiPriority w:val="99"/>
    <w:unhideWhenUsed/>
    <w:rsid w:val="003455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86039E"/>
    <w:rPr>
      <w:color w:val="B2B2B2" w:themeColor="followedHyperlink"/>
      <w:u w:val="single"/>
    </w:rPr>
  </w:style>
  <w:style w:type="paragraph" w:customStyle="1" w:styleId="NoteLevel11">
    <w:name w:val="Note Level 11"/>
    <w:basedOn w:val="Normal"/>
    <w:uiPriority w:val="99"/>
    <w:unhideWhenUsed/>
    <w:rsid w:val="009C0255"/>
    <w:pPr>
      <w:keepNext/>
      <w:numPr>
        <w:numId w:val="7"/>
      </w:numPr>
      <w:spacing w:after="0" w:line="240" w:lineRule="auto"/>
      <w:contextualSpacing/>
      <w:outlineLvl w:val="0"/>
    </w:pPr>
    <w:rPr>
      <w:rFonts w:ascii="Verdana" w:hAnsi="Verdana"/>
      <w:sz w:val="24"/>
      <w:szCs w:val="24"/>
      <w:lang w:eastAsia="en-US"/>
    </w:rPr>
  </w:style>
  <w:style w:type="paragraph" w:customStyle="1" w:styleId="NoteLevel21">
    <w:name w:val="Note Level 21"/>
    <w:basedOn w:val="Normal"/>
    <w:uiPriority w:val="99"/>
    <w:unhideWhenUsed/>
    <w:rsid w:val="009C0255"/>
    <w:pPr>
      <w:keepNext/>
      <w:numPr>
        <w:ilvl w:val="1"/>
        <w:numId w:val="7"/>
      </w:numPr>
      <w:spacing w:after="0" w:line="240" w:lineRule="auto"/>
      <w:contextualSpacing/>
      <w:outlineLvl w:val="1"/>
    </w:pPr>
    <w:rPr>
      <w:rFonts w:ascii="Verdana" w:hAnsi="Verdana"/>
      <w:sz w:val="24"/>
      <w:szCs w:val="24"/>
      <w:lang w:eastAsia="en-US"/>
    </w:rPr>
  </w:style>
  <w:style w:type="paragraph" w:customStyle="1" w:styleId="NoteLevel31">
    <w:name w:val="Note Level 31"/>
    <w:basedOn w:val="Normal"/>
    <w:uiPriority w:val="99"/>
    <w:unhideWhenUsed/>
    <w:rsid w:val="009C0255"/>
    <w:pPr>
      <w:keepNext/>
      <w:numPr>
        <w:ilvl w:val="2"/>
        <w:numId w:val="7"/>
      </w:numPr>
      <w:spacing w:after="0" w:line="240" w:lineRule="auto"/>
      <w:contextualSpacing/>
      <w:outlineLvl w:val="2"/>
    </w:pPr>
    <w:rPr>
      <w:rFonts w:ascii="Verdana" w:hAnsi="Verdana"/>
      <w:sz w:val="24"/>
      <w:szCs w:val="24"/>
      <w:lang w:eastAsia="en-US"/>
    </w:rPr>
  </w:style>
  <w:style w:type="paragraph" w:customStyle="1" w:styleId="NoteLevel41">
    <w:name w:val="Note Level 41"/>
    <w:basedOn w:val="Normal"/>
    <w:uiPriority w:val="99"/>
    <w:unhideWhenUsed/>
    <w:rsid w:val="009C0255"/>
    <w:pPr>
      <w:keepNext/>
      <w:numPr>
        <w:ilvl w:val="3"/>
        <w:numId w:val="7"/>
      </w:numPr>
      <w:spacing w:after="0" w:line="240" w:lineRule="auto"/>
      <w:contextualSpacing/>
      <w:outlineLvl w:val="3"/>
    </w:pPr>
    <w:rPr>
      <w:rFonts w:ascii="Verdana" w:hAnsi="Verdana"/>
      <w:sz w:val="24"/>
      <w:szCs w:val="24"/>
      <w:lang w:eastAsia="en-US"/>
    </w:rPr>
  </w:style>
  <w:style w:type="paragraph" w:customStyle="1" w:styleId="NoteLevel51">
    <w:name w:val="Note Level 51"/>
    <w:basedOn w:val="Normal"/>
    <w:uiPriority w:val="99"/>
    <w:semiHidden/>
    <w:unhideWhenUsed/>
    <w:rsid w:val="009C0255"/>
    <w:pPr>
      <w:keepNext/>
      <w:numPr>
        <w:ilvl w:val="4"/>
        <w:numId w:val="7"/>
      </w:numPr>
      <w:spacing w:after="0" w:line="240" w:lineRule="auto"/>
      <w:contextualSpacing/>
      <w:outlineLvl w:val="4"/>
    </w:pPr>
    <w:rPr>
      <w:rFonts w:ascii="Verdana" w:hAnsi="Verdana"/>
      <w:sz w:val="24"/>
      <w:szCs w:val="24"/>
      <w:lang w:eastAsia="en-US"/>
    </w:rPr>
  </w:style>
  <w:style w:type="paragraph" w:customStyle="1" w:styleId="NoteLevel61">
    <w:name w:val="Note Level 61"/>
    <w:basedOn w:val="Normal"/>
    <w:uiPriority w:val="99"/>
    <w:semiHidden/>
    <w:unhideWhenUsed/>
    <w:rsid w:val="009C0255"/>
    <w:pPr>
      <w:keepNext/>
      <w:numPr>
        <w:ilvl w:val="5"/>
        <w:numId w:val="7"/>
      </w:numPr>
      <w:spacing w:after="0" w:line="240" w:lineRule="auto"/>
      <w:contextualSpacing/>
      <w:outlineLvl w:val="5"/>
    </w:pPr>
    <w:rPr>
      <w:rFonts w:ascii="Verdana" w:hAnsi="Verdana"/>
      <w:sz w:val="24"/>
      <w:szCs w:val="24"/>
      <w:lang w:eastAsia="en-US"/>
    </w:rPr>
  </w:style>
  <w:style w:type="paragraph" w:customStyle="1" w:styleId="NoteLevel71">
    <w:name w:val="Note Level 71"/>
    <w:basedOn w:val="Normal"/>
    <w:uiPriority w:val="99"/>
    <w:unhideWhenUsed/>
    <w:rsid w:val="009C0255"/>
    <w:pPr>
      <w:keepNext/>
      <w:numPr>
        <w:ilvl w:val="6"/>
        <w:numId w:val="7"/>
      </w:numPr>
      <w:spacing w:after="0" w:line="240" w:lineRule="auto"/>
      <w:contextualSpacing/>
      <w:outlineLvl w:val="6"/>
    </w:pPr>
    <w:rPr>
      <w:rFonts w:ascii="Verdana" w:hAnsi="Verdana"/>
      <w:sz w:val="24"/>
      <w:szCs w:val="24"/>
      <w:lang w:eastAsia="en-US"/>
    </w:rPr>
  </w:style>
  <w:style w:type="paragraph" w:customStyle="1" w:styleId="NoteLevel81">
    <w:name w:val="Note Level 81"/>
    <w:basedOn w:val="Normal"/>
    <w:uiPriority w:val="99"/>
    <w:semiHidden/>
    <w:unhideWhenUsed/>
    <w:rsid w:val="009C0255"/>
    <w:pPr>
      <w:keepNext/>
      <w:numPr>
        <w:ilvl w:val="7"/>
        <w:numId w:val="7"/>
      </w:numPr>
      <w:spacing w:after="0" w:line="240" w:lineRule="auto"/>
      <w:contextualSpacing/>
      <w:outlineLvl w:val="7"/>
    </w:pPr>
    <w:rPr>
      <w:rFonts w:ascii="Verdana" w:hAnsi="Verdana"/>
      <w:sz w:val="24"/>
      <w:szCs w:val="24"/>
      <w:lang w:eastAsia="en-US"/>
    </w:rPr>
  </w:style>
  <w:style w:type="paragraph" w:customStyle="1" w:styleId="NoteLevel91">
    <w:name w:val="Note Level 91"/>
    <w:basedOn w:val="Normal"/>
    <w:uiPriority w:val="99"/>
    <w:semiHidden/>
    <w:unhideWhenUsed/>
    <w:rsid w:val="009C0255"/>
    <w:pPr>
      <w:keepNext/>
      <w:numPr>
        <w:ilvl w:val="8"/>
        <w:numId w:val="7"/>
      </w:numPr>
      <w:spacing w:after="0" w:line="240" w:lineRule="auto"/>
      <w:contextualSpacing/>
      <w:outlineLvl w:val="8"/>
    </w:pPr>
    <w:rPr>
      <w:rFonts w:ascii="Verdana" w:hAnsi="Verdana"/>
      <w:sz w:val="24"/>
      <w:szCs w:val="24"/>
      <w:lang w:eastAsia="en-US"/>
    </w:rPr>
  </w:style>
  <w:style w:type="paragraph" w:styleId="Revision">
    <w:name w:val="Revision"/>
    <w:hidden/>
    <w:uiPriority w:val="99"/>
    <w:semiHidden/>
    <w:rsid w:val="001E69C7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il">
    <w:name w:val="il"/>
    <w:basedOn w:val="DefaultParagraphFont"/>
    <w:rsid w:val="0066403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67C5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 w:after="0" w:line="264" w:lineRule="auto"/>
      <w:outlineLvl w:val="3"/>
    </w:pPr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 w:after="0" w:line="264" w:lineRule="auto"/>
      <w:outlineLvl w:val="4"/>
    </w:pPr>
    <w:rPr>
      <w:rFonts w:asciiTheme="majorHAnsi" w:eastAsiaTheme="majorEastAsia" w:hAnsiTheme="majorHAnsi" w:cstheme="majorBidi"/>
      <w:color w:val="2F5897" w:themeColor="text2"/>
      <w:lang w:eastAsia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 w:after="0" w:line="264" w:lineRule="auto"/>
      <w:outlineLvl w:val="5"/>
    </w:pPr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 w:after="0" w:line="264" w:lineRule="auto"/>
      <w:outlineLvl w:val="6"/>
    </w:pPr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 w:after="0" w:line="264" w:lineRule="auto"/>
      <w:outlineLvl w:val="7"/>
    </w:pPr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 w:after="0" w:line="264" w:lineRule="auto"/>
      <w:outlineLvl w:val="8"/>
    </w:pPr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Cs/>
      <w:i/>
      <w:color w:val="6076B4" w:themeColor="accent1"/>
      <w:sz w:val="32"/>
      <w:szCs w:val="32"/>
      <w:lang w:eastAsia="en-US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iCs/>
      <w:color w:val="000000" w:themeColor="text1"/>
      <w:spacing w:val="15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Cs/>
      <w:color w:val="2F5897" w:themeColor="text2"/>
      <w:sz w:val="28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Cs/>
      <w:i/>
      <w:color w:val="2F5897" w:themeColor="text2"/>
      <w:sz w:val="23"/>
      <w:lang w:eastAsia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Cs/>
      <w:i/>
      <w:iCs/>
      <w:color w:val="2F5897" w:themeColor="text2"/>
      <w:sz w:val="23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2F5897" w:themeColor="text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2F5897" w:themeColor="text2"/>
      <w:sz w:val="21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1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000000" w:themeColor="text1"/>
      <w:sz w:val="20"/>
      <w:szCs w:val="20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000000" w:themeColor="text1"/>
      <w:sz w:val="20"/>
      <w:szCs w:val="20"/>
      <w:lang w:eastAsia="en-US"/>
    </w:rPr>
  </w:style>
  <w:style w:type="paragraph" w:styleId="Caption">
    <w:name w:val="caption"/>
    <w:basedOn w:val="Normal"/>
    <w:next w:val="Normal"/>
    <w:uiPriority w:val="35"/>
    <w:unhideWhenUsed/>
    <w:qFormat/>
    <w:pPr>
      <w:spacing w:line="240" w:lineRule="auto"/>
    </w:pPr>
    <w:rPr>
      <w:b/>
      <w:bCs/>
      <w:color w:val="2F5897" w:themeColor="text2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300" w:line="240" w:lineRule="auto"/>
      <w:contextualSpacing/>
    </w:pPr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2F5897" w:themeColor="text2"/>
      <w:spacing w:val="5"/>
      <w:kern w:val="28"/>
      <w:sz w:val="60"/>
      <w:szCs w:val="56"/>
      <w14:ligatures w14:val="standardContextual"/>
      <w14:cntxtAlts/>
    </w:rPr>
  </w:style>
  <w:style w:type="character" w:styleId="Strong">
    <w:name w:val="Strong"/>
    <w:basedOn w:val="DefaultParagraphFont"/>
    <w:qFormat/>
    <w:rPr>
      <w:b/>
      <w:bCs/>
    </w:rPr>
  </w:style>
  <w:style w:type="character" w:styleId="Emphasis">
    <w:name w:val="Emphasis"/>
    <w:basedOn w:val="DefaultParagraphFont"/>
    <w:qFormat/>
    <w:rPr>
      <w:i/>
      <w:iCs/>
      <w:color w:val="000000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  <w:rPr>
      <w:lang w:eastAsia="en-US"/>
    </w:rPr>
  </w:style>
  <w:style w:type="character" w:customStyle="1" w:styleId="NoSpacingChar">
    <w:name w:val="No Spacing Char"/>
    <w:basedOn w:val="DefaultParagraphFont"/>
    <w:link w:val="NoSpacing"/>
    <w:uiPriority w:val="1"/>
    <w:rPr>
      <w:lang w:eastAsia="en-US"/>
    </w:rPr>
  </w:style>
  <w:style w:type="paragraph" w:styleId="ListParagraph">
    <w:name w:val="List Paragraph"/>
    <w:basedOn w:val="Normal"/>
    <w:uiPriority w:val="34"/>
    <w:qFormat/>
    <w:pPr>
      <w:spacing w:after="160" w:line="240" w:lineRule="auto"/>
      <w:ind w:left="1008" w:hanging="288"/>
      <w:contextualSpacing/>
    </w:pPr>
    <w:rPr>
      <w:rFonts w:eastAsiaTheme="minorHAnsi"/>
      <w:sz w:val="21"/>
      <w:lang w:eastAsia="en-US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 w:after="160" w:line="300" w:lineRule="auto"/>
      <w:ind w:left="144" w:right="144"/>
      <w:jc w:val="center"/>
    </w:pPr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character" w:customStyle="1" w:styleId="QuoteChar">
    <w:name w:val="Quote Char"/>
    <w:basedOn w:val="DefaultParagraphFont"/>
    <w:link w:val="Quote"/>
    <w:uiPriority w:val="29"/>
    <w:rPr>
      <w:rFonts w:asciiTheme="majorHAnsi" w:hAnsiTheme="majorHAnsi"/>
      <w:i/>
      <w:iCs/>
      <w:color w:val="6076B4" w:themeColor="accent1"/>
      <w:sz w:val="24"/>
      <w:lang w:eastAsia="en-US" w:bidi="hi-IN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36" w:space="8" w:color="6076B4" w:themeColor="accent1"/>
        <w:left w:val="single" w:sz="36" w:space="8" w:color="6076B4" w:themeColor="accent1"/>
        <w:bottom w:val="single" w:sz="36" w:space="8" w:color="6076B4" w:themeColor="accent1"/>
        <w:right w:val="single" w:sz="36" w:space="8" w:color="6076B4" w:themeColor="accent1"/>
      </w:pBdr>
      <w:shd w:val="clear" w:color="auto" w:fill="6076B4" w:themeFill="accent1"/>
      <w:spacing w:before="200" w:after="280" w:line="300" w:lineRule="auto"/>
      <w:ind w:left="936" w:right="936"/>
      <w:jc w:val="center"/>
    </w:pPr>
    <w:rPr>
      <w:rFonts w:asciiTheme="majorHAnsi" w:eastAsiaTheme="majorEastAsia" w:hAnsiTheme="majorHAnsi"/>
      <w:bCs/>
      <w:i/>
      <w:iCs/>
      <w:color w:val="FFFFFF" w:themeColor="background1"/>
      <w:sz w:val="24"/>
      <w:lang w:eastAsia="en-US" w:bidi="hi-IN"/>
      <w14:ligatures w14:val="standardContextual"/>
      <w14:cntxtAlts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asciiTheme="majorHAnsi" w:eastAsiaTheme="majorEastAsia" w:hAnsiTheme="majorHAnsi"/>
      <w:bCs/>
      <w:i/>
      <w:iCs/>
      <w:color w:val="FFFFFF" w:themeColor="background1"/>
      <w:sz w:val="24"/>
      <w:shd w:val="clear" w:color="auto" w:fill="6076B4" w:themeFill="accent1"/>
      <w:lang w:eastAsia="en-US" w:bidi="hi-IN"/>
      <w14:ligatures w14:val="standardContextual"/>
      <w14:cntxtAlts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000000"/>
    </w:rPr>
  </w:style>
  <w:style w:type="character" w:styleId="IntenseEmphasis">
    <w:name w:val="Intense Emphasis"/>
    <w:basedOn w:val="DefaultParagraphFont"/>
    <w:uiPriority w:val="21"/>
    <w:qFormat/>
    <w:rPr>
      <w:b/>
      <w:bCs/>
      <w:i/>
      <w:iCs/>
      <w:color w:val="000000"/>
    </w:rPr>
  </w:style>
  <w:style w:type="character" w:styleId="SubtleReference">
    <w:name w:val="Subtle Reference"/>
    <w:basedOn w:val="DefaultParagraphFont"/>
    <w:uiPriority w:val="31"/>
    <w:qFormat/>
    <w:rPr>
      <w:smallCaps/>
      <w:color w:val="000000"/>
      <w:u w:val="single"/>
    </w:rPr>
  </w:style>
  <w:style w:type="character" w:styleId="IntenseReference">
    <w:name w:val="Intense Reference"/>
    <w:basedOn w:val="DefaultParagraphFont"/>
    <w:uiPriority w:val="32"/>
    <w:qFormat/>
    <w:rPr>
      <w:b/>
      <w:bCs/>
      <w:color w:val="000000"/>
      <w:spacing w:val="5"/>
      <w:u w:val="single"/>
    </w:rPr>
  </w:style>
  <w:style w:type="character" w:styleId="BookTitle">
    <w:name w:val="Book Title"/>
    <w:basedOn w:val="DefaultParagraphFont"/>
    <w:uiPriority w:val="33"/>
    <w:qFormat/>
    <w:rPr>
      <w:b/>
      <w:bCs/>
      <w:smallCaps/>
      <w:spacing w:val="10"/>
    </w:rPr>
  </w:style>
  <w:style w:type="paragraph" w:styleId="TOC1">
    <w:name w:val="toc 1"/>
    <w:basedOn w:val="Normal"/>
    <w:next w:val="Normal"/>
    <w:autoRedefine/>
    <w:uiPriority w:val="39"/>
    <w:unhideWhenUsed/>
    <w:rsid w:val="00CA45F9"/>
    <w:pPr>
      <w:spacing w:after="0" w:line="240" w:lineRule="auto"/>
      <w:jc w:val="center"/>
    </w:pPr>
    <w:rPr>
      <w:sz w:val="48"/>
      <w:szCs w:val="48"/>
      <w:lang w:eastAsia="ja-JP"/>
    </w:rPr>
  </w:style>
  <w:style w:type="table" w:styleId="TableGrid">
    <w:name w:val="Table Grid"/>
    <w:basedOn w:val="TableNormal"/>
    <w:pPr>
      <w:spacing w:after="0" w:line="240" w:lineRule="auto"/>
    </w:pPr>
    <w:rPr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Hyperlink">
    <w:name w:val="Hyperlink"/>
    <w:uiPriority w:val="99"/>
    <w:rsid w:val="00E35593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E35593"/>
  </w:style>
  <w:style w:type="character" w:customStyle="1" w:styleId="aqj">
    <w:name w:val="aqj"/>
    <w:basedOn w:val="DefaultParagraphFont"/>
    <w:rsid w:val="00B84C99"/>
  </w:style>
  <w:style w:type="paragraph" w:styleId="Header">
    <w:name w:val="header"/>
    <w:basedOn w:val="Normal"/>
    <w:link w:val="Head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41964"/>
  </w:style>
  <w:style w:type="paragraph" w:styleId="Footer">
    <w:name w:val="footer"/>
    <w:basedOn w:val="Normal"/>
    <w:link w:val="FooterChar"/>
    <w:uiPriority w:val="99"/>
    <w:unhideWhenUsed/>
    <w:rsid w:val="003419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1964"/>
  </w:style>
  <w:style w:type="table" w:styleId="LightShading-Accent1">
    <w:name w:val="Light Shading Accent 1"/>
    <w:basedOn w:val="TableNormal"/>
    <w:uiPriority w:val="60"/>
    <w:rsid w:val="00E4752C"/>
    <w:pPr>
      <w:spacing w:after="0" w:line="240" w:lineRule="auto"/>
    </w:pPr>
    <w:rPr>
      <w:color w:val="42558C" w:themeColor="accent1" w:themeShade="BF"/>
    </w:rPr>
    <w:tblPr>
      <w:tblStyleRowBandSize w:val="1"/>
      <w:tblStyleColBandSize w:val="1"/>
      <w:tblInd w:w="0" w:type="dxa"/>
      <w:tblBorders>
        <w:top w:val="single" w:sz="8" w:space="0" w:color="6076B4" w:themeColor="accent1"/>
        <w:bottom w:val="single" w:sz="8" w:space="0" w:color="6076B4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76B4" w:themeColor="accent1"/>
          <w:left w:val="nil"/>
          <w:bottom w:val="single" w:sz="8" w:space="0" w:color="6076B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DCEC" w:themeFill="accent1" w:themeFillTint="3F"/>
      </w:tcPr>
    </w:tblStylePr>
  </w:style>
  <w:style w:type="table" w:styleId="MediumGrid1-Accent1">
    <w:name w:val="Medium Grid 1 Accent 1"/>
    <w:basedOn w:val="TableNormal"/>
    <w:uiPriority w:val="67"/>
    <w:rsid w:val="0034461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798C6" w:themeColor="accent1" w:themeTint="BF"/>
        <w:left w:val="single" w:sz="8" w:space="0" w:color="8798C6" w:themeColor="accent1" w:themeTint="BF"/>
        <w:bottom w:val="single" w:sz="8" w:space="0" w:color="8798C6" w:themeColor="accent1" w:themeTint="BF"/>
        <w:right w:val="single" w:sz="8" w:space="0" w:color="8798C6" w:themeColor="accent1" w:themeTint="BF"/>
        <w:insideH w:val="single" w:sz="8" w:space="0" w:color="8798C6" w:themeColor="accent1" w:themeTint="BF"/>
        <w:insideV w:val="single" w:sz="8" w:space="0" w:color="8798C6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7DCE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98C6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BAD9" w:themeFill="accent1" w:themeFillTint="7F"/>
      </w:tcPr>
    </w:tblStylePr>
    <w:tblStylePr w:type="band1Horz">
      <w:tblPr/>
      <w:tcPr>
        <w:shd w:val="clear" w:color="auto" w:fill="AFBAD9" w:themeFill="accent1" w:themeFillTint="7F"/>
      </w:tcPr>
    </w:tblStylePr>
  </w:style>
  <w:style w:type="paragraph" w:styleId="NormalWeb">
    <w:name w:val="Normal (Web)"/>
    <w:basedOn w:val="Normal"/>
    <w:uiPriority w:val="99"/>
    <w:unhideWhenUsed/>
    <w:rsid w:val="003455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86039E"/>
    <w:rPr>
      <w:color w:val="B2B2B2" w:themeColor="followedHyperlink"/>
      <w:u w:val="single"/>
    </w:rPr>
  </w:style>
  <w:style w:type="paragraph" w:customStyle="1" w:styleId="NoteLevel11">
    <w:name w:val="Note Level 11"/>
    <w:basedOn w:val="Normal"/>
    <w:uiPriority w:val="99"/>
    <w:unhideWhenUsed/>
    <w:rsid w:val="009C0255"/>
    <w:pPr>
      <w:keepNext/>
      <w:numPr>
        <w:numId w:val="7"/>
      </w:numPr>
      <w:spacing w:after="0" w:line="240" w:lineRule="auto"/>
      <w:contextualSpacing/>
      <w:outlineLvl w:val="0"/>
    </w:pPr>
    <w:rPr>
      <w:rFonts w:ascii="Verdana" w:hAnsi="Verdana"/>
      <w:sz w:val="24"/>
      <w:szCs w:val="24"/>
      <w:lang w:eastAsia="en-US"/>
    </w:rPr>
  </w:style>
  <w:style w:type="paragraph" w:customStyle="1" w:styleId="NoteLevel21">
    <w:name w:val="Note Level 21"/>
    <w:basedOn w:val="Normal"/>
    <w:uiPriority w:val="99"/>
    <w:unhideWhenUsed/>
    <w:rsid w:val="009C0255"/>
    <w:pPr>
      <w:keepNext/>
      <w:numPr>
        <w:ilvl w:val="1"/>
        <w:numId w:val="7"/>
      </w:numPr>
      <w:spacing w:after="0" w:line="240" w:lineRule="auto"/>
      <w:contextualSpacing/>
      <w:outlineLvl w:val="1"/>
    </w:pPr>
    <w:rPr>
      <w:rFonts w:ascii="Verdana" w:hAnsi="Verdana"/>
      <w:sz w:val="24"/>
      <w:szCs w:val="24"/>
      <w:lang w:eastAsia="en-US"/>
    </w:rPr>
  </w:style>
  <w:style w:type="paragraph" w:customStyle="1" w:styleId="NoteLevel31">
    <w:name w:val="Note Level 31"/>
    <w:basedOn w:val="Normal"/>
    <w:uiPriority w:val="99"/>
    <w:unhideWhenUsed/>
    <w:rsid w:val="009C0255"/>
    <w:pPr>
      <w:keepNext/>
      <w:numPr>
        <w:ilvl w:val="2"/>
        <w:numId w:val="7"/>
      </w:numPr>
      <w:spacing w:after="0" w:line="240" w:lineRule="auto"/>
      <w:contextualSpacing/>
      <w:outlineLvl w:val="2"/>
    </w:pPr>
    <w:rPr>
      <w:rFonts w:ascii="Verdana" w:hAnsi="Verdana"/>
      <w:sz w:val="24"/>
      <w:szCs w:val="24"/>
      <w:lang w:eastAsia="en-US"/>
    </w:rPr>
  </w:style>
  <w:style w:type="paragraph" w:customStyle="1" w:styleId="NoteLevel41">
    <w:name w:val="Note Level 41"/>
    <w:basedOn w:val="Normal"/>
    <w:uiPriority w:val="99"/>
    <w:unhideWhenUsed/>
    <w:rsid w:val="009C0255"/>
    <w:pPr>
      <w:keepNext/>
      <w:numPr>
        <w:ilvl w:val="3"/>
        <w:numId w:val="7"/>
      </w:numPr>
      <w:spacing w:after="0" w:line="240" w:lineRule="auto"/>
      <w:contextualSpacing/>
      <w:outlineLvl w:val="3"/>
    </w:pPr>
    <w:rPr>
      <w:rFonts w:ascii="Verdana" w:hAnsi="Verdana"/>
      <w:sz w:val="24"/>
      <w:szCs w:val="24"/>
      <w:lang w:eastAsia="en-US"/>
    </w:rPr>
  </w:style>
  <w:style w:type="paragraph" w:customStyle="1" w:styleId="NoteLevel51">
    <w:name w:val="Note Level 51"/>
    <w:basedOn w:val="Normal"/>
    <w:uiPriority w:val="99"/>
    <w:semiHidden/>
    <w:unhideWhenUsed/>
    <w:rsid w:val="009C0255"/>
    <w:pPr>
      <w:keepNext/>
      <w:numPr>
        <w:ilvl w:val="4"/>
        <w:numId w:val="7"/>
      </w:numPr>
      <w:spacing w:after="0" w:line="240" w:lineRule="auto"/>
      <w:contextualSpacing/>
      <w:outlineLvl w:val="4"/>
    </w:pPr>
    <w:rPr>
      <w:rFonts w:ascii="Verdana" w:hAnsi="Verdana"/>
      <w:sz w:val="24"/>
      <w:szCs w:val="24"/>
      <w:lang w:eastAsia="en-US"/>
    </w:rPr>
  </w:style>
  <w:style w:type="paragraph" w:customStyle="1" w:styleId="NoteLevel61">
    <w:name w:val="Note Level 61"/>
    <w:basedOn w:val="Normal"/>
    <w:uiPriority w:val="99"/>
    <w:semiHidden/>
    <w:unhideWhenUsed/>
    <w:rsid w:val="009C0255"/>
    <w:pPr>
      <w:keepNext/>
      <w:numPr>
        <w:ilvl w:val="5"/>
        <w:numId w:val="7"/>
      </w:numPr>
      <w:spacing w:after="0" w:line="240" w:lineRule="auto"/>
      <w:contextualSpacing/>
      <w:outlineLvl w:val="5"/>
    </w:pPr>
    <w:rPr>
      <w:rFonts w:ascii="Verdana" w:hAnsi="Verdana"/>
      <w:sz w:val="24"/>
      <w:szCs w:val="24"/>
      <w:lang w:eastAsia="en-US"/>
    </w:rPr>
  </w:style>
  <w:style w:type="paragraph" w:customStyle="1" w:styleId="NoteLevel71">
    <w:name w:val="Note Level 71"/>
    <w:basedOn w:val="Normal"/>
    <w:uiPriority w:val="99"/>
    <w:unhideWhenUsed/>
    <w:rsid w:val="009C0255"/>
    <w:pPr>
      <w:keepNext/>
      <w:numPr>
        <w:ilvl w:val="6"/>
        <w:numId w:val="7"/>
      </w:numPr>
      <w:spacing w:after="0" w:line="240" w:lineRule="auto"/>
      <w:contextualSpacing/>
      <w:outlineLvl w:val="6"/>
    </w:pPr>
    <w:rPr>
      <w:rFonts w:ascii="Verdana" w:hAnsi="Verdana"/>
      <w:sz w:val="24"/>
      <w:szCs w:val="24"/>
      <w:lang w:eastAsia="en-US"/>
    </w:rPr>
  </w:style>
  <w:style w:type="paragraph" w:customStyle="1" w:styleId="NoteLevel81">
    <w:name w:val="Note Level 81"/>
    <w:basedOn w:val="Normal"/>
    <w:uiPriority w:val="99"/>
    <w:semiHidden/>
    <w:unhideWhenUsed/>
    <w:rsid w:val="009C0255"/>
    <w:pPr>
      <w:keepNext/>
      <w:numPr>
        <w:ilvl w:val="7"/>
        <w:numId w:val="7"/>
      </w:numPr>
      <w:spacing w:after="0" w:line="240" w:lineRule="auto"/>
      <w:contextualSpacing/>
      <w:outlineLvl w:val="7"/>
    </w:pPr>
    <w:rPr>
      <w:rFonts w:ascii="Verdana" w:hAnsi="Verdana"/>
      <w:sz w:val="24"/>
      <w:szCs w:val="24"/>
      <w:lang w:eastAsia="en-US"/>
    </w:rPr>
  </w:style>
  <w:style w:type="paragraph" w:customStyle="1" w:styleId="NoteLevel91">
    <w:name w:val="Note Level 91"/>
    <w:basedOn w:val="Normal"/>
    <w:uiPriority w:val="99"/>
    <w:semiHidden/>
    <w:unhideWhenUsed/>
    <w:rsid w:val="009C0255"/>
    <w:pPr>
      <w:keepNext/>
      <w:numPr>
        <w:ilvl w:val="8"/>
        <w:numId w:val="7"/>
      </w:numPr>
      <w:spacing w:after="0" w:line="240" w:lineRule="auto"/>
      <w:contextualSpacing/>
      <w:outlineLvl w:val="8"/>
    </w:pPr>
    <w:rPr>
      <w:rFonts w:ascii="Verdana" w:hAnsi="Verdana"/>
      <w:sz w:val="24"/>
      <w:szCs w:val="24"/>
      <w:lang w:eastAsia="en-US"/>
    </w:rPr>
  </w:style>
  <w:style w:type="paragraph" w:styleId="Revision">
    <w:name w:val="Revision"/>
    <w:hidden/>
    <w:uiPriority w:val="99"/>
    <w:semiHidden/>
    <w:rsid w:val="001E69C7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TableNormal"/>
    <w:next w:val="TableGrid"/>
    <w:rsid w:val="0070675E"/>
    <w:pPr>
      <w:spacing w:after="0" w:line="240" w:lineRule="auto"/>
    </w:pPr>
    <w:rPr>
      <w:rFonts w:ascii="Palatino Linotype" w:eastAsia="Malgun Gothic" w:hAnsi="Palatino Linotype" w:cs="Times New Roman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il">
    <w:name w:val="il"/>
    <w:basedOn w:val="DefaultParagraphFont"/>
    <w:rsid w:val="006640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5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81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8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383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6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307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39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92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2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91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082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1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5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29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5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0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8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30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23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73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7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06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28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6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036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1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56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4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12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9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1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7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64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134786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383152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30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11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598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43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909002">
                  <w:marLeft w:val="0"/>
                  <w:marRight w:val="75"/>
                  <w:marTop w:val="0"/>
                  <w:marBottom w:val="0"/>
                  <w:divBdr>
                    <w:top w:val="single" w:sz="6" w:space="9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316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1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935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740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0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9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3676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15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054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213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935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4536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401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1646424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243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97567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3115571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4872879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61475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2680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1941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6372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DDD"/>
                                                                        <w:left w:val="single" w:sz="6" w:space="0" w:color="DDDDDD"/>
                                                                        <w:bottom w:val="single" w:sz="6" w:space="0" w:color="DDDDDD"/>
                                                                        <w:right w:val="single" w:sz="6" w:space="0" w:color="DDDDD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028541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3243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6184294">
                                                      <w:marLeft w:val="0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9" w:color="D8D8D8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81212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9568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21140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41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284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49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92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1616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413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468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33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81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2389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5067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5691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225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4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9302258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92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85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781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7216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548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4049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40869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237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0566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0809643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12109772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356845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97492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996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3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83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29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87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6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05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92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5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32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7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77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304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023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27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841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522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35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8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9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3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70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34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9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869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55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7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661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372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916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67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2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23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17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35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41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77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60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97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6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99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97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94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9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69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9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2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45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70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82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25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89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43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8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90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339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01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282029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50910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74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92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84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49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231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13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5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55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17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197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192277">
                  <w:marLeft w:val="0"/>
                  <w:marRight w:val="0"/>
                  <w:marTop w:val="15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57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740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027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4537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3426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8330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350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9626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6325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8749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04764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4827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2004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9732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753579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6047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4741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94913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584392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5410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955018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04283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0808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8420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544365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9653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00420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37565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6154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59131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12584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75656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39596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499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6265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34006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67536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2172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0822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3096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074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827268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7884005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11232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68778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9329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8908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601954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104052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1921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60705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396570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6427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1854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4963060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6624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97731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585213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671935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84938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85059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602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3995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70364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0760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7416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15830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73738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9858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575358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374661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710493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6916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44998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89338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2102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537555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23788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3688694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048327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2074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595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92962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44421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75185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635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526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62651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89042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3792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25507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0607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622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58376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7434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981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4847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2322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21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621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49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06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144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860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2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0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708028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60615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53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64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0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757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16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55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266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416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17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92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75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424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9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790494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1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88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2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397923">
                              <w:blockQuote w:val="1"/>
                              <w:marLeft w:val="96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single" w:sz="6" w:space="6" w:color="CCCCCC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92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147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5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972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24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636285">
              <w:marLeft w:val="-1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08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330326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67419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76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38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86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35547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71901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46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8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8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22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94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8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67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38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87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26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9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81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933811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82057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68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077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4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95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11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40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4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52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65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9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54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55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79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12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42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16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22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4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22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1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03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42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7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0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2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4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333743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45461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2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61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078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913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471316">
                  <w:marLeft w:val="0"/>
                  <w:marRight w:val="75"/>
                  <w:marTop w:val="0"/>
                  <w:marBottom w:val="0"/>
                  <w:divBdr>
                    <w:top w:val="single" w:sz="6" w:space="9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816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766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91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742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5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28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8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46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1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058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647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64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54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1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17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15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628882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97664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2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51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54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5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25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36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65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8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2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49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04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513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1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7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9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88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20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44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33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13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1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07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11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3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012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95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76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769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629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919247">
                              <w:marLeft w:val="45"/>
                              <w:marRight w:val="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919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85189434">
          <w:marLeft w:val="0"/>
          <w:marRight w:val="0"/>
          <w:marTop w:val="0"/>
          <w:marBottom w:val="3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5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9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623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6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02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4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80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67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4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30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1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9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6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3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95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73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86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04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23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4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121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4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59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9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6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6620374">
              <w:marLeft w:val="-1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4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79580">
              <w:marLeft w:val="7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318032">
          <w:marLeft w:val="0"/>
          <w:marRight w:val="225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543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910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23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06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11461">
                  <w:marLeft w:val="0"/>
                  <w:marRight w:val="0"/>
                  <w:marTop w:val="15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81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868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7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63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88864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177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8463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90195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29428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580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6140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84908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77103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3602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44297750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3741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3875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07883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3073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649677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16604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52348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97715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71791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39226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5695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7131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737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71892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52252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90169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31849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561789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862509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068611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54916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7509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667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06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149366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5478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0363895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206558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14095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2442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820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7964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0294817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539795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678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73280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634758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14142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8661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5944560">
                                                                  <w:blockQuote w:val="1"/>
                                                                  <w:marLeft w:val="60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922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71378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7575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11755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201383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154526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2556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47273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05929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50617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62026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2327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59036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02680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342442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095785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9679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809624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452790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0715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941987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4856280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3180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dotted" w:sz="6" w:space="4" w:color="999999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7704671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6344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1130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1155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80811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9287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45507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5229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2317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4312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26984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3919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32367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62439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52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470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86202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581139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1788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526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47181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8954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8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870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69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327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1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43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2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4954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16591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57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202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4513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414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2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140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635745">
                  <w:marLeft w:val="0"/>
                  <w:marRight w:val="75"/>
                  <w:marTop w:val="0"/>
                  <w:marBottom w:val="0"/>
                  <w:divBdr>
                    <w:top w:val="single" w:sz="6" w:space="9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212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540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492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68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23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50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906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84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283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989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293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7009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5954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3965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5570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99765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06485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66925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7528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9337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2767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126322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04770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78670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40332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0857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62053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294080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0388840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00442720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348050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498633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16934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62732534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7122692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346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2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8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8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3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582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800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5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74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8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574546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138845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84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25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34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53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51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9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9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9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7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68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84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03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9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07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7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9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47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1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09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00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19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472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696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3234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24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73500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7503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39948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0660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951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60769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3551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97417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333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6887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27780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42079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227291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35709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7005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7941295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5691721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239995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1252463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8285872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44148557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5401826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79568433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35276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958502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30559564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69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5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7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4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64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5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58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97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2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76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16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65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64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51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19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73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6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21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89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1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4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6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5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17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51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57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81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346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2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69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43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64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6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54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7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0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0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05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23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67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60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40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2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1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35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08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58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89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7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3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1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62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71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307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69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77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73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8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865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899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281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583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90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89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16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64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9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38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68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6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5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14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27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24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40930">
              <w:marLeft w:val="6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100282">
                  <w:marLeft w:val="0"/>
                  <w:marRight w:val="225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97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131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867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27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447278">
                  <w:marLeft w:val="0"/>
                  <w:marRight w:val="75"/>
                  <w:marTop w:val="0"/>
                  <w:marBottom w:val="0"/>
                  <w:divBdr>
                    <w:top w:val="single" w:sz="6" w:space="9" w:color="D8D8D8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02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292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729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59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58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2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32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691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441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521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1205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86284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9140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75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51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51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942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7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78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81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49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8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26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3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78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0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808204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70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97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8846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44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7874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77441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2090997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4528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85988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02390915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9261280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91045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24551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4253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37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22187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645103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631859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0" w:color="DDDDDD"/>
                                                                                <w:left w:val="single" w:sz="6" w:space="0" w:color="DDDDDD"/>
                                                                                <w:bottom w:val="single" w:sz="6" w:space="0" w:color="DDDDDD"/>
                                                                                <w:right w:val="single" w:sz="6" w:space="0" w:color="DDDDDD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648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1445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9" w:color="D8D8D8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5929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34510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809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992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1355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228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45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2" w:color="FFFFFF"/>
                                                                        <w:left w:val="single" w:sz="6" w:space="2" w:color="FFFFFF"/>
                                                                        <w:bottom w:val="single" w:sz="6" w:space="3" w:color="FFFFFF"/>
                                                                        <w:right w:val="single" w:sz="6" w:space="5" w:color="FFFFFF"/>
                                                                      </w:divBdr>
                                                                      <w:divsChild>
                                                                        <w:div w:id="2878590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613118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759034">
                                                                          <w:marLeft w:val="30"/>
                                                                          <w:marRight w:val="15"/>
                                                                          <w:marTop w:val="18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2305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00080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89033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5751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50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08580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243063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79796646">
                                                                          <w:marLeft w:val="12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20"/>
                                                                          <w:divBdr>
                                                                            <w:top w:val="single" w:sz="6" w:space="0" w:color="DDDDDD"/>
                                                                            <w:left w:val="single" w:sz="6" w:space="0" w:color="DDDDDD"/>
                                                                            <w:bottom w:val="single" w:sz="6" w:space="0" w:color="DDDDDD"/>
                                                                            <w:right w:val="single" w:sz="6" w:space="0" w:color="DDDDDD"/>
                                                                          </w:divBdr>
                                                                          <w:divsChild>
                                                                            <w:div w:id="5286898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38486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2128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CFCFCF"/>
                                                                        <w:left w:val="single" w:sz="6" w:space="0" w:color="CFCFCF"/>
                                                                        <w:bottom w:val="single" w:sz="6" w:space="0" w:color="CFCFCF"/>
                                                                        <w:right w:val="single" w:sz="6" w:space="0" w:color="CFCFCF"/>
                                                                      </w:divBdr>
                                                                      <w:divsChild>
                                                                        <w:div w:id="2205574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40025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43107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50597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7620021">
                                                                                          <w:marLeft w:val="90"/>
                                                                                          <w:marRight w:val="9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3" w:color="CFCFCF"/>
                                                                                            <w:left w:val="single" w:sz="6" w:space="2" w:color="CFCFCF"/>
                                                                                            <w:bottom w:val="single" w:sz="6" w:space="3" w:color="CFCFCF"/>
                                                                                            <w:right w:val="single" w:sz="6" w:space="2" w:color="CFCFC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800841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693910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281458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350108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30763739">
                                                                          <w:marLeft w:val="-15"/>
                                                                          <w:marRight w:val="-15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2" w:space="0" w:color="CFCFCF"/>
                                                                            <w:left w:val="single" w:sz="6" w:space="0" w:color="CFCFCF"/>
                                                                            <w:bottom w:val="single" w:sz="6" w:space="0" w:color="CFCFCF"/>
                                                                            <w:right w:val="single" w:sz="6" w:space="0" w:color="CFCFCF"/>
                                                                          </w:divBdr>
                                                                          <w:divsChild>
                                                                            <w:div w:id="12854290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4410235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90"/>
                                                                                  <w:marBottom w:val="90"/>
                                                                                  <w:divBdr>
                                                                                    <w:top w:val="single" w:sz="6" w:space="0" w:color="3079ED"/>
                                                                                    <w:left w:val="single" w:sz="6" w:space="6" w:color="3079ED"/>
                                                                                    <w:bottom w:val="single" w:sz="6" w:space="0" w:color="3079ED"/>
                                                                                    <w:right w:val="single" w:sz="6" w:space="6" w:color="3079ED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291099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906679">
                                                                                  <w:marLeft w:val="45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CCCCCC"/>
                                                                                    <w:left w:val="single" w:sz="6" w:space="0" w:color="CCCCCC"/>
                                                                                    <w:bottom w:val="single" w:sz="6" w:space="3" w:color="CCCCCC"/>
                                                                                    <w:right w:val="single" w:sz="6" w:space="0" w:color="CCCCCC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53373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323114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86239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531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564141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0953740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40526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76144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045208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75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227346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9469873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86381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4731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635281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601657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3857947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95316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308017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378555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81078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0842668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26092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288891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27404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899655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7255405">
                                                                                  <w:marLeft w:val="30"/>
                                                                                  <w:marRight w:val="3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0" w:color="F5F5F5"/>
                                                                                    <w:left w:val="single" w:sz="6" w:space="1" w:color="F5F5F5"/>
                                                                                    <w:bottom w:val="single" w:sz="6" w:space="1" w:color="F5F5F5"/>
                                                                                    <w:right w:val="single" w:sz="6" w:space="1" w:color="F5F5F5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56688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67106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2465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30"/>
                                                                                              <w:marBottom w:val="3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64030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62355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8327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9423519">
                                                                                      <w:marLeft w:val="0"/>
                                                                                      <w:marRight w:val="45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70646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833591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4866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08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858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736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871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3131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540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166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944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232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3776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46481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1453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264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816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0398252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881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45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1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947543">
                          <w:marLeft w:val="0"/>
                          <w:marRight w:val="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6" w:color="D8D8D8"/>
                            <w:right w:val="none" w:sz="0" w:space="0" w:color="auto"/>
                          </w:divBdr>
                          <w:divsChild>
                            <w:div w:id="925723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283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0915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633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2898331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1019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7030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5719654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20743398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33920670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4681852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77208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679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82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15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7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218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242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068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5158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18824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47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4390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210068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30783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13584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2550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6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9365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89116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4180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3814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5164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82966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8137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264859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9910547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6155037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708952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8085045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7791831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13279656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3734367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696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362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15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66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51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3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1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86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45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568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16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13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6155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43613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19282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687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40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1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7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039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03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9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7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44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46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16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1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11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38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99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62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0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7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63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88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19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80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62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86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3944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71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967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58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6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95072">
          <w:marLeft w:val="120"/>
          <w:marRight w:val="45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95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493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873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FEFEF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1859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8D8D8"/>
                                    <w:left w:val="none" w:sz="0" w:space="0" w:color="auto"/>
                                    <w:bottom w:val="none" w:sz="0" w:space="0" w:color="D8D8D8"/>
                                    <w:right w:val="none" w:sz="0" w:space="0" w:color="auto"/>
                                  </w:divBdr>
                                  <w:divsChild>
                                    <w:div w:id="311570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74832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91594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single" w:sz="6" w:space="6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6095833">
                                                  <w:marLeft w:val="66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79318960">
                                                      <w:marLeft w:val="0"/>
                                                      <w:marRight w:val="225"/>
                                                      <w:marTop w:val="7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17322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7540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4284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79325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DDDDDD"/>
                                                                        <w:left w:val="single" w:sz="6" w:space="0" w:color="DDDDDD"/>
                                                                        <w:bottom w:val="single" w:sz="6" w:space="0" w:color="DDDDDD"/>
                                                                        <w:right w:val="single" w:sz="6" w:space="0" w:color="DDDDDD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40816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80026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80962">
                                                      <w:marLeft w:val="0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9" w:color="D8D8D8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851235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90154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3673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24374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97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3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55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131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62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086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271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74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129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348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74826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4419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353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8233866">
          <w:marLeft w:val="0"/>
          <w:marRight w:val="12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03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52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59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927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66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892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4236324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9631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4915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486097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15562507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55300778">
                                          <w:marLeft w:val="0"/>
                                          <w:marRight w:val="1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52733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46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3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74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5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77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03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1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notes" Target="footnotes.xml"/><Relationship Id="rId20" Type="http://schemas.openxmlformats.org/officeDocument/2006/relationships/image" Target="media/image30.jpeg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endnotes" Target="endnotes.xml"/><Relationship Id="rId11" Type="http://schemas.openxmlformats.org/officeDocument/2006/relationships/hyperlink" Target="mailto:goff.kimberly@gmail.com" TargetMode="External"/><Relationship Id="rId12" Type="http://schemas.openxmlformats.org/officeDocument/2006/relationships/hyperlink" Target="mailto:jdavies@bostonpublicschools.org" TargetMode="External"/><Relationship Id="rId13" Type="http://schemas.openxmlformats.org/officeDocument/2006/relationships/hyperlink" Target="mailto:lsheridan@bostonpublicschools.org" TargetMode="External"/><Relationship Id="rId14" Type="http://schemas.openxmlformats.org/officeDocument/2006/relationships/hyperlink" Target="mailto:goff.kimberly@gmail.com" TargetMode="External"/><Relationship Id="rId15" Type="http://schemas.openxmlformats.org/officeDocument/2006/relationships/hyperlink" Target="mailto:jdavies@bostonpublicschools.org" TargetMode="External"/><Relationship Id="rId16" Type="http://schemas.openxmlformats.org/officeDocument/2006/relationships/hyperlink" Target="mailto:lsheridan@bostonpublicschools.org" TargetMode="External"/><Relationship Id="rId17" Type="http://schemas.openxmlformats.org/officeDocument/2006/relationships/image" Target="media/image2.jpeg"/><Relationship Id="rId18" Type="http://schemas.openxmlformats.org/officeDocument/2006/relationships/image" Target="media/image3.jpeg"/><Relationship Id="rId19" Type="http://schemas.openxmlformats.org/officeDocument/2006/relationships/image" Target="media/image20.jpe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settings" Target="settings.xml"/><Relationship Id="rId8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26543\AppData\Roaming\Microsoft\Templates\ExecutiveNewsletter.dotx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theme/theme1.xml><?xml version="1.0" encoding="utf-8"?>
<a:theme xmlns:a="http://schemas.openxmlformats.org/drawingml/2006/main" name="Executive">
  <a:themeElements>
    <a:clrScheme name="Executive">
      <a:dk1>
        <a:sysClr val="windowText" lastClr="000000"/>
      </a:dk1>
      <a:lt1>
        <a:sysClr val="window" lastClr="FFFFFF"/>
      </a:lt1>
      <a:dk2>
        <a:srgbClr val="2F5897"/>
      </a:dk2>
      <a:lt2>
        <a:srgbClr val="E4E9EF"/>
      </a:lt2>
      <a:accent1>
        <a:srgbClr val="6076B4"/>
      </a:accent1>
      <a:accent2>
        <a:srgbClr val="9C5252"/>
      </a:accent2>
      <a:accent3>
        <a:srgbClr val="E68422"/>
      </a:accent3>
      <a:accent4>
        <a:srgbClr val="846648"/>
      </a:accent4>
      <a:accent5>
        <a:srgbClr val="63891F"/>
      </a:accent5>
      <a:accent6>
        <a:srgbClr val="758085"/>
      </a:accent6>
      <a:hlink>
        <a:srgbClr val="3399FF"/>
      </a:hlink>
      <a:folHlink>
        <a:srgbClr val="B2B2B2"/>
      </a:folHlink>
    </a:clrScheme>
    <a:fontScheme name="Executive">
      <a:majorFont>
        <a:latin typeface="Century Gothic"/>
        <a:ea typeface=""/>
        <a:cs typeface=""/>
        <a:font script="Jpan" typeface="HGｺﾞｼｯｸM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Executiv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50000">
              <a:schemeClr val="phClr">
                <a:tint val="80000"/>
                <a:satMod val="250000"/>
              </a:schemeClr>
            </a:gs>
            <a:gs pos="76000">
              <a:schemeClr val="phClr">
                <a:tint val="90000"/>
                <a:shade val="90000"/>
                <a:satMod val="200000"/>
              </a:schemeClr>
            </a:gs>
            <a:gs pos="92000">
              <a:schemeClr val="phClr">
                <a:tint val="90000"/>
                <a:shade val="70000"/>
                <a:satMod val="250000"/>
              </a:schemeClr>
            </a:gs>
          </a:gsLst>
          <a:path path="circle">
            <a:fillToRect l="50000" t="50000" r="50000" b="50000"/>
          </a:path>
        </a:gradFill>
        <a:blipFill>
          <a:blip xmlns:r="http://schemas.openxmlformats.org/officeDocument/2006/relationships" r:embed="rId1">
            <a:duotone>
              <a:schemeClr val="phClr">
                <a:tint val="95000"/>
              </a:schemeClr>
              <a:schemeClr val="phClr">
                <a:shade val="9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Franklin D. Roosevelt School Newsletter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6C613A5-8D02-4CA4-90EF-A22EA37BE0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A906C1E-5EE2-7E46-860A-055A3F4BD2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\Users\126543\AppData\Roaming\Microsoft\Templates\ExecutiveNewsletter.dotx</Template>
  <TotalTime>1</TotalTime>
  <Pages>3</Pages>
  <Words>5</Words>
  <Characters>29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</dc:creator>
  <cp:lastModifiedBy>teacher</cp:lastModifiedBy>
  <cp:revision>2</cp:revision>
  <cp:lastPrinted>2017-02-02T18:10:00Z</cp:lastPrinted>
  <dcterms:created xsi:type="dcterms:W3CDTF">2017-02-04T18:32:00Z</dcterms:created>
  <dcterms:modified xsi:type="dcterms:W3CDTF">2017-02-04T18:32:00Z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TC017730579991</vt:lpwstr>
  </property>
</Properties>
</file>